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65" w:rsidRPr="005B0FE0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지배구조내부규범</w:t>
      </w:r>
    </w:p>
    <w:p w:rsidR="005E37E3" w:rsidRDefault="00BA0CA0" w:rsidP="00A43EE6">
      <w:pPr>
        <w:pStyle w:val="NoSpacing"/>
        <w:wordWrap/>
        <w:jc w:val="right"/>
        <w:rPr>
          <w:rFonts w:eastAsiaTheme="minorHAnsi" w:hint="eastAsia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2016.07.25</w:t>
      </w:r>
      <w:r w:rsidR="009B69AC">
        <w:rPr>
          <w:rFonts w:eastAsiaTheme="minorHAnsi" w:hint="eastAsia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제정</w:t>
      </w:r>
    </w:p>
    <w:p w:rsidR="00CC1EEF" w:rsidRPr="00884784" w:rsidRDefault="00CC1EEF" w:rsidP="00A43EE6">
      <w:pPr>
        <w:pStyle w:val="NoSpacing"/>
        <w:wordWrap/>
        <w:jc w:val="right"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2019.01.30.개정</w:t>
      </w:r>
      <w:bookmarkStart w:id="0" w:name="_GoBack"/>
      <w:bookmarkEnd w:id="0"/>
    </w:p>
    <w:p w:rsidR="00A44350" w:rsidRPr="00884784" w:rsidRDefault="00A44350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6268C9" w:rsidRPr="005B0FE0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제</w:t>
      </w:r>
      <w:r w:rsidRPr="005B0FE0">
        <w:rPr>
          <w:rFonts w:eastAsiaTheme="minorHAnsi"/>
          <w:b/>
          <w:sz w:val="24"/>
          <w:szCs w:val="24"/>
        </w:rPr>
        <w:t xml:space="preserve">1장 </w:t>
      </w:r>
      <w:r w:rsidRPr="005B0FE0">
        <w:rPr>
          <w:rFonts w:eastAsiaTheme="minorHAnsi" w:hint="eastAsia"/>
          <w:b/>
          <w:sz w:val="24"/>
          <w:szCs w:val="24"/>
        </w:rPr>
        <w:t>총칙</w:t>
      </w:r>
    </w:p>
    <w:p w:rsidR="00A4435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1조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</w:t>
      </w:r>
      <w:r w:rsidRPr="00884784">
        <w:rPr>
          <w:rFonts w:eastAsiaTheme="minorHAnsi" w:hint="eastAsia"/>
          <w:sz w:val="24"/>
          <w:szCs w:val="24"/>
        </w:rPr>
        <w:t>목적</w:t>
      </w:r>
      <w:r w:rsidRPr="00884784">
        <w:rPr>
          <w:rFonts w:eastAsiaTheme="minorHAnsi"/>
          <w:sz w:val="24"/>
          <w:szCs w:val="24"/>
        </w:rPr>
        <w:t xml:space="preserve">) (1) </w:t>
      </w:r>
      <w:r w:rsidRPr="00884784">
        <w:rPr>
          <w:rFonts w:eastAsiaTheme="minorHAnsi" w:hint="eastAsia"/>
          <w:sz w:val="24"/>
          <w:szCs w:val="24"/>
        </w:rPr>
        <w:t>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규범은</w:t>
      </w:r>
      <w:r w:rsidRPr="00884784">
        <w:rPr>
          <w:rFonts w:eastAsiaTheme="minorHAnsi"/>
          <w:sz w:val="24"/>
          <w:szCs w:val="24"/>
        </w:rPr>
        <w:t xml:space="preserve"> </w:t>
      </w:r>
      <w:proofErr w:type="spellStart"/>
      <w:r w:rsidRPr="00884784">
        <w:rPr>
          <w:rFonts w:eastAsiaTheme="minorHAnsi" w:hint="eastAsia"/>
          <w:sz w:val="24"/>
          <w:szCs w:val="24"/>
        </w:rPr>
        <w:t>하나</w:t>
      </w:r>
      <w:r w:rsidR="00CB3A96">
        <w:rPr>
          <w:rFonts w:eastAsiaTheme="minorHAnsi"/>
          <w:sz w:val="24"/>
          <w:szCs w:val="24"/>
        </w:rPr>
        <w:t>유비에스</w:t>
      </w:r>
      <w:r w:rsidRPr="00884784">
        <w:rPr>
          <w:rFonts w:eastAsiaTheme="minorHAnsi"/>
          <w:sz w:val="24"/>
          <w:szCs w:val="24"/>
        </w:rPr>
        <w:t>자산운용</w:t>
      </w:r>
      <w:proofErr w:type="spellEnd"/>
      <w:r w:rsidRPr="00884784">
        <w:rPr>
          <w:rFonts w:eastAsiaTheme="minorHAnsi"/>
          <w:sz w:val="24"/>
          <w:szCs w:val="24"/>
        </w:rPr>
        <w:t xml:space="preserve"> 주식회사(이하 “</w:t>
      </w:r>
      <w:r w:rsidRPr="00884784">
        <w:rPr>
          <w:rFonts w:eastAsiaTheme="minorHAnsi" w:hint="eastAsia"/>
          <w:sz w:val="24"/>
          <w:szCs w:val="24"/>
        </w:rPr>
        <w:t>회사</w:t>
      </w:r>
      <w:r w:rsidRPr="00884784">
        <w:rPr>
          <w:rFonts w:eastAsiaTheme="minorHAnsi"/>
          <w:sz w:val="24"/>
          <w:szCs w:val="24"/>
        </w:rPr>
        <w:t>”</w:t>
      </w:r>
      <w:r w:rsidRPr="00884784">
        <w:rPr>
          <w:rFonts w:eastAsiaTheme="minorHAnsi" w:hint="eastAsia"/>
          <w:sz w:val="24"/>
          <w:szCs w:val="24"/>
        </w:rPr>
        <w:t>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)</w:t>
      </w:r>
      <w:r w:rsidRPr="00884784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장기적인 발전을 도모하고, 주주 및 금융소비자 등의 이익을 보호하기 위해 회사 경영의 적법성, 투명성, 건전성 제고를 목적으로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E7592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자본시장과</w:t>
      </w:r>
      <w:r w:rsidRPr="00884784">
        <w:rPr>
          <w:rFonts w:eastAsiaTheme="minorHAnsi"/>
          <w:sz w:val="24"/>
          <w:szCs w:val="24"/>
        </w:rPr>
        <w:t xml:space="preserve"> </w:t>
      </w:r>
      <w:proofErr w:type="spellStart"/>
      <w:r w:rsidRPr="00884784">
        <w:rPr>
          <w:rFonts w:eastAsiaTheme="minorHAnsi" w:hint="eastAsia"/>
          <w:sz w:val="24"/>
          <w:szCs w:val="24"/>
        </w:rPr>
        <w:t>금융투자업에</w:t>
      </w:r>
      <w:proofErr w:type="spellEnd"/>
      <w:r w:rsidRPr="00884784">
        <w:rPr>
          <w:rFonts w:eastAsiaTheme="minorHAnsi"/>
          <w:sz w:val="24"/>
          <w:szCs w:val="24"/>
        </w:rPr>
        <w:t xml:space="preserve"> 관한 법률 및 </w:t>
      </w:r>
      <w:r w:rsidRPr="00884784">
        <w:rPr>
          <w:rFonts w:eastAsiaTheme="minorHAnsi" w:hint="eastAsia"/>
          <w:sz w:val="24"/>
          <w:szCs w:val="24"/>
        </w:rPr>
        <w:t>금융회사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지배구조에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법률</w:t>
      </w:r>
      <w:r w:rsidRPr="00884784">
        <w:rPr>
          <w:rFonts w:eastAsiaTheme="minorHAnsi"/>
          <w:sz w:val="24"/>
          <w:szCs w:val="24"/>
        </w:rPr>
        <w:t xml:space="preserve"> 등 관계 법령</w:t>
      </w:r>
      <w:r w:rsidRPr="00884784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충실한 이행을 위하여 회사 정관 및 </w:t>
      </w:r>
      <w:r w:rsidRPr="00884784">
        <w:rPr>
          <w:rFonts w:eastAsiaTheme="minorHAnsi" w:hint="eastAsia"/>
          <w:sz w:val="24"/>
          <w:szCs w:val="24"/>
        </w:rPr>
        <w:t>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내부규정</w:t>
      </w:r>
      <w:r w:rsidRPr="00884784">
        <w:rPr>
          <w:rFonts w:eastAsiaTheme="minorHAnsi"/>
          <w:sz w:val="24"/>
          <w:szCs w:val="24"/>
        </w:rPr>
        <w:t xml:space="preserve"> 등과 함께 이 </w:t>
      </w:r>
      <w:r w:rsidRPr="00884784">
        <w:rPr>
          <w:rFonts w:eastAsiaTheme="minorHAnsi" w:hint="eastAsia"/>
          <w:sz w:val="24"/>
          <w:szCs w:val="24"/>
        </w:rPr>
        <w:t>규</w:t>
      </w:r>
      <w:r w:rsidR="00C30DCA">
        <w:rPr>
          <w:rFonts w:eastAsiaTheme="minorHAnsi" w:hint="eastAsia"/>
          <w:sz w:val="24"/>
          <w:szCs w:val="24"/>
        </w:rPr>
        <w:t>범</w:t>
      </w:r>
      <w:r w:rsidRPr="00884784">
        <w:rPr>
          <w:rFonts w:eastAsiaTheme="minorHAnsi" w:hint="eastAsia"/>
          <w:sz w:val="24"/>
          <w:szCs w:val="24"/>
        </w:rPr>
        <w:t>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준수하여야</w:t>
      </w:r>
      <w:r w:rsidRPr="00884784">
        <w:rPr>
          <w:rFonts w:eastAsiaTheme="minorHAnsi"/>
          <w:sz w:val="24"/>
          <w:szCs w:val="24"/>
        </w:rPr>
        <w:t xml:space="preserve"> 한다.</w:t>
      </w:r>
    </w:p>
    <w:p w:rsidR="00627CDA" w:rsidRPr="00884784" w:rsidRDefault="00627CDA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04726C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2조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</w:t>
      </w:r>
      <w:r w:rsidRPr="00884784">
        <w:rPr>
          <w:rFonts w:eastAsiaTheme="minorHAnsi" w:hint="eastAsia"/>
          <w:sz w:val="24"/>
          <w:szCs w:val="24"/>
        </w:rPr>
        <w:t>법령과의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관계</w:t>
      </w:r>
      <w:r w:rsidRPr="00884784">
        <w:rPr>
          <w:rFonts w:eastAsiaTheme="minorHAnsi"/>
          <w:sz w:val="24"/>
          <w:szCs w:val="24"/>
        </w:rPr>
        <w:t xml:space="preserve">) 이 </w:t>
      </w:r>
      <w:r w:rsidRPr="00884784">
        <w:rPr>
          <w:rFonts w:eastAsiaTheme="minorHAnsi" w:hint="eastAsia"/>
          <w:sz w:val="24"/>
          <w:szCs w:val="24"/>
        </w:rPr>
        <w:t>규범</w:t>
      </w:r>
      <w:r w:rsidRPr="00884784">
        <w:rPr>
          <w:rFonts w:eastAsiaTheme="minorHAnsi"/>
          <w:sz w:val="24"/>
          <w:szCs w:val="24"/>
        </w:rPr>
        <w:t xml:space="preserve">이 </w:t>
      </w:r>
      <w:r w:rsidRPr="00884784">
        <w:rPr>
          <w:rFonts w:eastAsiaTheme="minorHAnsi" w:hint="eastAsia"/>
          <w:sz w:val="24"/>
          <w:szCs w:val="24"/>
        </w:rPr>
        <w:t>자본시장과</w:t>
      </w:r>
      <w:r w:rsidRPr="00884784">
        <w:rPr>
          <w:rFonts w:eastAsiaTheme="minorHAnsi"/>
          <w:sz w:val="24"/>
          <w:szCs w:val="24"/>
        </w:rPr>
        <w:t xml:space="preserve"> </w:t>
      </w:r>
      <w:proofErr w:type="spellStart"/>
      <w:r w:rsidRPr="00884784">
        <w:rPr>
          <w:rFonts w:eastAsiaTheme="minorHAnsi" w:hint="eastAsia"/>
          <w:sz w:val="24"/>
          <w:szCs w:val="24"/>
        </w:rPr>
        <w:t>금융투자업에</w:t>
      </w:r>
      <w:proofErr w:type="spellEnd"/>
      <w:r w:rsidRPr="00884784">
        <w:rPr>
          <w:rFonts w:eastAsiaTheme="minorHAnsi"/>
          <w:sz w:val="24"/>
          <w:szCs w:val="24"/>
        </w:rPr>
        <w:t xml:space="preserve"> 관한 법률, </w:t>
      </w:r>
      <w:r w:rsidRPr="00884784">
        <w:rPr>
          <w:rFonts w:eastAsiaTheme="minorHAnsi" w:hint="eastAsia"/>
          <w:sz w:val="24"/>
          <w:szCs w:val="24"/>
        </w:rPr>
        <w:t>금융회사</w:t>
      </w:r>
      <w:r w:rsidR="00340451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지배구조에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법률</w:t>
      </w:r>
      <w:r w:rsidRPr="00884784">
        <w:rPr>
          <w:rFonts w:eastAsiaTheme="minorHAnsi"/>
          <w:sz w:val="24"/>
          <w:szCs w:val="24"/>
        </w:rPr>
        <w:t xml:space="preserve">, 상법 등 관계 법령과 상충되는 경우 이 </w:t>
      </w:r>
      <w:r w:rsidRPr="00884784">
        <w:rPr>
          <w:rFonts w:eastAsiaTheme="minorHAnsi" w:hint="eastAsia"/>
          <w:sz w:val="24"/>
          <w:szCs w:val="24"/>
        </w:rPr>
        <w:t>규범</w:t>
      </w:r>
      <w:r w:rsidRPr="00884784">
        <w:rPr>
          <w:rFonts w:eastAsiaTheme="minorHAnsi"/>
          <w:sz w:val="24"/>
          <w:szCs w:val="24"/>
        </w:rPr>
        <w:t xml:space="preserve">에도 불구하고 관계 법령을 우선 적용한다. </w:t>
      </w:r>
    </w:p>
    <w:p w:rsidR="00584F13" w:rsidRPr="00884784" w:rsidRDefault="00584F13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584F13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3조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(제정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개폐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규범을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제정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개정</w:t>
      </w:r>
      <w:r w:rsidRPr="00884784">
        <w:rPr>
          <w:rFonts w:eastAsiaTheme="minorHAnsi"/>
          <w:sz w:val="24"/>
          <w:szCs w:val="24"/>
        </w:rPr>
        <w:t xml:space="preserve"> 또는 폐지하고자 할 때에는 이사회의 의결을 </w:t>
      </w:r>
      <w:r w:rsidR="00C30DCA">
        <w:rPr>
          <w:rFonts w:eastAsiaTheme="minorHAnsi" w:hint="eastAsia"/>
          <w:sz w:val="24"/>
          <w:szCs w:val="24"/>
        </w:rPr>
        <w:t>거쳐</w:t>
      </w:r>
      <w:r w:rsidRPr="00884784">
        <w:rPr>
          <w:rFonts w:eastAsiaTheme="minorHAnsi"/>
          <w:sz w:val="24"/>
          <w:szCs w:val="24"/>
        </w:rPr>
        <w:t>야 한다.  다만, 법령개정</w:t>
      </w:r>
      <w:r w:rsidR="00C30DCA">
        <w:rPr>
          <w:rFonts w:eastAsiaTheme="minorHAnsi" w:hint="eastAsia"/>
          <w:sz w:val="24"/>
          <w:szCs w:val="24"/>
        </w:rPr>
        <w:t>에 따른 경우나</w:t>
      </w:r>
      <w:r w:rsidRPr="00884784">
        <w:rPr>
          <w:rFonts w:eastAsiaTheme="minorHAnsi"/>
          <w:sz w:val="24"/>
          <w:szCs w:val="24"/>
        </w:rPr>
        <w:t xml:space="preserve"> 단순한 용어변경 등 내용변경을 수반하지 않는 경우에는 그러하지 아니하다.</w:t>
      </w:r>
    </w:p>
    <w:p w:rsidR="00073093" w:rsidRPr="00884784" w:rsidRDefault="00073093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B65952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4조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(정의) 이 규범에서 사용</w:t>
      </w:r>
      <w:r w:rsidR="003E17B9">
        <w:rPr>
          <w:rFonts w:eastAsiaTheme="minorHAnsi" w:hint="eastAsia"/>
          <w:sz w:val="24"/>
          <w:szCs w:val="24"/>
        </w:rPr>
        <w:t>되</w:t>
      </w:r>
      <w:r w:rsidRPr="00884784">
        <w:rPr>
          <w:rFonts w:eastAsiaTheme="minorHAnsi"/>
          <w:sz w:val="24"/>
          <w:szCs w:val="24"/>
        </w:rPr>
        <w:t>는 용어</w:t>
      </w:r>
      <w:r w:rsidR="00B65952">
        <w:rPr>
          <w:rFonts w:eastAsiaTheme="minorHAnsi" w:hint="eastAsia"/>
          <w:sz w:val="24"/>
          <w:szCs w:val="24"/>
        </w:rPr>
        <w:t xml:space="preserve"> 중 이 규범에서 달리 정의되지 않은 용어</w:t>
      </w:r>
      <w:r w:rsidRPr="00884784">
        <w:rPr>
          <w:rFonts w:eastAsiaTheme="minorHAnsi"/>
          <w:sz w:val="24"/>
          <w:szCs w:val="24"/>
        </w:rPr>
        <w:t xml:space="preserve">는 </w:t>
      </w:r>
      <w:r w:rsidR="00B65952" w:rsidRPr="00BA0CA0">
        <w:rPr>
          <w:rFonts w:eastAsiaTheme="minorHAnsi" w:hint="eastAsia"/>
          <w:sz w:val="24"/>
          <w:szCs w:val="24"/>
        </w:rPr>
        <w:t>금융회사</w:t>
      </w:r>
      <w:r w:rsidR="005779C9">
        <w:rPr>
          <w:rFonts w:eastAsiaTheme="minorHAnsi" w:hint="eastAsia"/>
          <w:sz w:val="24"/>
          <w:szCs w:val="24"/>
        </w:rPr>
        <w:t>의</w:t>
      </w:r>
      <w:r w:rsidR="00B65952" w:rsidRPr="00BA0CA0">
        <w:rPr>
          <w:rFonts w:eastAsiaTheme="minorHAnsi"/>
          <w:sz w:val="24"/>
          <w:szCs w:val="24"/>
        </w:rPr>
        <w:t xml:space="preserve"> </w:t>
      </w:r>
      <w:r w:rsidR="00B65952" w:rsidRPr="00BA0CA0">
        <w:rPr>
          <w:rFonts w:eastAsiaTheme="minorHAnsi" w:hint="eastAsia"/>
          <w:sz w:val="24"/>
          <w:szCs w:val="24"/>
        </w:rPr>
        <w:t>지배구조에</w:t>
      </w:r>
      <w:r w:rsidR="00B65952" w:rsidRPr="00BA0CA0">
        <w:rPr>
          <w:rFonts w:eastAsiaTheme="minorHAnsi"/>
          <w:sz w:val="24"/>
          <w:szCs w:val="24"/>
        </w:rPr>
        <w:t xml:space="preserve"> </w:t>
      </w:r>
      <w:r w:rsidR="00B65952" w:rsidRPr="00BA0CA0">
        <w:rPr>
          <w:rFonts w:eastAsiaTheme="minorHAnsi" w:hint="eastAsia"/>
          <w:sz w:val="24"/>
          <w:szCs w:val="24"/>
        </w:rPr>
        <w:t>관한</w:t>
      </w:r>
      <w:r w:rsidR="00B65952" w:rsidRPr="00BA0CA0">
        <w:rPr>
          <w:rFonts w:eastAsiaTheme="minorHAnsi"/>
          <w:sz w:val="24"/>
          <w:szCs w:val="24"/>
        </w:rPr>
        <w:t xml:space="preserve"> </w:t>
      </w:r>
      <w:r w:rsidR="00B65952" w:rsidRPr="00BA0CA0">
        <w:rPr>
          <w:rFonts w:eastAsiaTheme="minorHAnsi" w:hint="eastAsia"/>
          <w:sz w:val="24"/>
          <w:szCs w:val="24"/>
        </w:rPr>
        <w:t>법률</w:t>
      </w:r>
      <w:r w:rsidR="00B65952">
        <w:rPr>
          <w:rFonts w:eastAsiaTheme="minorHAnsi" w:hint="eastAsia"/>
          <w:sz w:val="24"/>
          <w:szCs w:val="24"/>
        </w:rPr>
        <w:t>, 동법 시행령 및 금융회사 지배구조 감독규정에</w:t>
      </w:r>
      <w:r w:rsidR="003E17B9">
        <w:rPr>
          <w:rFonts w:eastAsiaTheme="minorHAnsi" w:hint="eastAsia"/>
          <w:sz w:val="24"/>
          <w:szCs w:val="24"/>
        </w:rPr>
        <w:t>서</w:t>
      </w:r>
      <w:r w:rsidR="00B65952">
        <w:rPr>
          <w:rFonts w:eastAsiaTheme="minorHAnsi" w:hint="eastAsia"/>
          <w:sz w:val="24"/>
          <w:szCs w:val="24"/>
        </w:rPr>
        <w:t xml:space="preserve"> 정의된 바에 따른다.</w:t>
      </w:r>
    </w:p>
    <w:p w:rsidR="004517A9" w:rsidRPr="00884784" w:rsidRDefault="004517A9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903F58" w:rsidRPr="005B0FE0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제</w:t>
      </w:r>
      <w:r w:rsidRPr="005B0FE0">
        <w:rPr>
          <w:rFonts w:eastAsiaTheme="minorHAnsi"/>
          <w:b/>
          <w:sz w:val="24"/>
          <w:szCs w:val="24"/>
        </w:rPr>
        <w:t xml:space="preserve">2장 </w:t>
      </w:r>
      <w:r w:rsidRPr="005B0FE0">
        <w:rPr>
          <w:rFonts w:eastAsiaTheme="minorHAnsi" w:hint="eastAsia"/>
          <w:b/>
          <w:sz w:val="24"/>
          <w:szCs w:val="24"/>
        </w:rPr>
        <w:t>이사회의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구성과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운영에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관한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사항</w:t>
      </w:r>
    </w:p>
    <w:p w:rsidR="00332DE5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5</w:t>
      </w:r>
      <w:r w:rsidRPr="00884784">
        <w:rPr>
          <w:rFonts w:eastAsiaTheme="minorHAnsi" w:hint="eastAsia"/>
          <w:sz w:val="24"/>
          <w:szCs w:val="24"/>
        </w:rPr>
        <w:t>조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구성) (1) 이사회 구성원은 6</w:t>
      </w:r>
      <w:r w:rsidR="007B4AAC">
        <w:rPr>
          <w:rFonts w:eastAsiaTheme="minorHAnsi" w:hint="eastAsia"/>
          <w:sz w:val="24"/>
          <w:szCs w:val="24"/>
        </w:rPr>
        <w:t>인</w:t>
      </w:r>
      <w:r w:rsidR="00C30DC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이상으로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 xml:space="preserve">. </w:t>
      </w:r>
    </w:p>
    <w:p w:rsidR="00EC1C6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상임이사는</w:t>
      </w:r>
      <w:r w:rsidRPr="00884784">
        <w:rPr>
          <w:rFonts w:eastAsiaTheme="minorHAnsi"/>
          <w:sz w:val="24"/>
          <w:szCs w:val="24"/>
        </w:rPr>
        <w:t xml:space="preserve"> 이사 총수의 </w:t>
      </w:r>
      <w:r w:rsidR="00CB3A96">
        <w:rPr>
          <w:rFonts w:eastAsiaTheme="minorHAnsi" w:hint="eastAsia"/>
          <w:sz w:val="24"/>
          <w:szCs w:val="24"/>
        </w:rPr>
        <w:t>8</w:t>
      </w:r>
      <w:r w:rsidR="003E17B9">
        <w:rPr>
          <w:rFonts w:eastAsiaTheme="minorHAnsi" w:hint="eastAsia"/>
          <w:sz w:val="24"/>
          <w:szCs w:val="24"/>
        </w:rPr>
        <w:t>분의 1 이상</w:t>
      </w:r>
      <w:r w:rsidRPr="00884784">
        <w:rPr>
          <w:rFonts w:eastAsiaTheme="minorHAnsi"/>
          <w:sz w:val="24"/>
          <w:szCs w:val="24"/>
        </w:rPr>
        <w:t xml:space="preserve">으로 하되 최소 </w:t>
      </w:r>
      <w:r w:rsidR="00CB3A96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이상이어야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C8646C" w:rsidRDefault="00C8646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(3</w:t>
      </w:r>
      <w:r w:rsidR="003E17B9">
        <w:rPr>
          <w:rFonts w:eastAsiaTheme="minorHAnsi" w:hint="eastAsia"/>
          <w:sz w:val="24"/>
          <w:szCs w:val="24"/>
        </w:rPr>
        <w:t xml:space="preserve">) </w:t>
      </w:r>
      <w:r w:rsidR="00BA0CA0" w:rsidRPr="00884784">
        <w:rPr>
          <w:rFonts w:eastAsiaTheme="minorHAnsi" w:hint="eastAsia"/>
          <w:sz w:val="24"/>
          <w:szCs w:val="24"/>
        </w:rPr>
        <w:t>사외이사는</w:t>
      </w:r>
      <w:r w:rsidR="00BA0CA0" w:rsidRPr="00884784">
        <w:rPr>
          <w:rFonts w:eastAsiaTheme="minorHAnsi"/>
          <w:sz w:val="24"/>
          <w:szCs w:val="24"/>
        </w:rPr>
        <w:t xml:space="preserve"> 이사 총수의 </w:t>
      </w:r>
      <w:r w:rsidR="000D1FAE">
        <w:rPr>
          <w:rFonts w:eastAsiaTheme="minorHAnsi" w:hint="eastAsia"/>
          <w:sz w:val="24"/>
          <w:szCs w:val="24"/>
        </w:rPr>
        <w:t>과반수</w:t>
      </w:r>
      <w:r w:rsidR="00BA0CA0" w:rsidRPr="00884784">
        <w:rPr>
          <w:rFonts w:eastAsiaTheme="minorHAnsi"/>
          <w:sz w:val="24"/>
          <w:szCs w:val="24"/>
        </w:rPr>
        <w:t xml:space="preserve">로 </w:t>
      </w:r>
      <w:r w:rsidR="00BA0CA0" w:rsidRPr="00884784">
        <w:rPr>
          <w:rFonts w:eastAsiaTheme="minorHAnsi" w:hint="eastAsia"/>
          <w:sz w:val="24"/>
          <w:szCs w:val="24"/>
        </w:rPr>
        <w:t>하되</w:t>
      </w:r>
      <w:r w:rsidR="00BA0CA0" w:rsidRPr="00884784">
        <w:rPr>
          <w:rFonts w:eastAsiaTheme="minorHAnsi"/>
          <w:sz w:val="24"/>
          <w:szCs w:val="24"/>
        </w:rPr>
        <w:t xml:space="preserve"> 최소 3인 이상이어야 한다.</w:t>
      </w:r>
      <w:r w:rsidR="000D1FAE" w:rsidRPr="00884784">
        <w:rPr>
          <w:rFonts w:eastAsiaTheme="minorHAnsi"/>
          <w:sz w:val="24"/>
          <w:szCs w:val="24"/>
        </w:rPr>
        <w:t xml:space="preserve"> </w:t>
      </w:r>
    </w:p>
    <w:p w:rsidR="004517A9" w:rsidRPr="00884784" w:rsidRDefault="00C8646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(</w:t>
      </w:r>
      <w:r>
        <w:rPr>
          <w:rFonts w:eastAsiaTheme="minorHAnsi" w:hint="eastAsia"/>
          <w:sz w:val="24"/>
          <w:szCs w:val="24"/>
        </w:rPr>
        <w:t>4</w:t>
      </w:r>
      <w:r w:rsidR="002C1898">
        <w:rPr>
          <w:rFonts w:eastAsiaTheme="minorHAnsi"/>
          <w:sz w:val="24"/>
          <w:szCs w:val="24"/>
        </w:rPr>
        <w:t>)</w:t>
      </w:r>
      <w:r w:rsidR="002C1898">
        <w:rPr>
          <w:rFonts w:eastAsiaTheme="minorHAnsi" w:hint="eastAsia"/>
          <w:sz w:val="24"/>
          <w:szCs w:val="24"/>
        </w:rPr>
        <w:t xml:space="preserve"> </w:t>
      </w:r>
      <w:r w:rsidR="003E17B9" w:rsidRPr="003E17B9">
        <w:rPr>
          <w:rFonts w:eastAsiaTheme="minorHAnsi" w:hint="eastAsia"/>
          <w:sz w:val="24"/>
          <w:szCs w:val="24"/>
        </w:rPr>
        <w:t>이사가</w:t>
      </w:r>
      <w:r w:rsidR="003E17B9" w:rsidRPr="003E17B9">
        <w:rPr>
          <w:rFonts w:eastAsiaTheme="minorHAnsi"/>
          <w:sz w:val="24"/>
          <w:szCs w:val="24"/>
        </w:rPr>
        <w:t xml:space="preserve"> 사임·사망 등의 사유로 인하여 </w:t>
      </w:r>
      <w:r w:rsidR="003E17B9">
        <w:rPr>
          <w:rFonts w:eastAsiaTheme="minorHAnsi" w:hint="eastAsia"/>
          <w:sz w:val="24"/>
          <w:szCs w:val="24"/>
        </w:rPr>
        <w:t>본</w:t>
      </w:r>
      <w:r w:rsidR="00353724">
        <w:rPr>
          <w:rFonts w:eastAsiaTheme="minorHAnsi" w:hint="eastAsia"/>
          <w:sz w:val="24"/>
          <w:szCs w:val="24"/>
        </w:rPr>
        <w:t xml:space="preserve"> </w:t>
      </w:r>
      <w:r w:rsidR="003E17B9">
        <w:rPr>
          <w:rFonts w:eastAsiaTheme="minorHAnsi" w:hint="eastAsia"/>
          <w:sz w:val="24"/>
          <w:szCs w:val="24"/>
        </w:rPr>
        <w:t>조</w:t>
      </w:r>
      <w:r w:rsidR="003E17B9" w:rsidRPr="003E17B9">
        <w:rPr>
          <w:rFonts w:eastAsiaTheme="minorHAnsi"/>
          <w:sz w:val="24"/>
          <w:szCs w:val="24"/>
        </w:rPr>
        <w:t>에서 정한 인원수를 결한 경우에는 그 사유가 발생한 후 최초로 소집되는 주주총회에서 해당 요건에 충족되도록 하여야 한다.</w:t>
      </w:r>
      <w:r w:rsidR="00AF4D03">
        <w:rPr>
          <w:rFonts w:eastAsiaTheme="minorHAnsi" w:hint="eastAsia"/>
          <w:sz w:val="24"/>
          <w:szCs w:val="24"/>
        </w:rPr>
        <w:t xml:space="preserve"> </w:t>
      </w:r>
    </w:p>
    <w:p w:rsidR="004B447A" w:rsidRDefault="004B447A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492E95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lastRenderedPageBreak/>
        <w:t>제</w:t>
      </w:r>
      <w:r w:rsidRPr="00884784">
        <w:rPr>
          <w:rFonts w:eastAsiaTheme="minorHAnsi"/>
          <w:sz w:val="24"/>
          <w:szCs w:val="24"/>
        </w:rPr>
        <w:t>6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(이사회 </w:t>
      </w:r>
      <w:r w:rsidRPr="00884784">
        <w:rPr>
          <w:rFonts w:eastAsiaTheme="minorHAnsi" w:hint="eastAsia"/>
          <w:sz w:val="24"/>
          <w:szCs w:val="24"/>
        </w:rPr>
        <w:t>의장</w:t>
      </w:r>
      <w:r w:rsidRPr="00884784">
        <w:rPr>
          <w:rFonts w:eastAsiaTheme="minorHAnsi"/>
          <w:sz w:val="24"/>
          <w:szCs w:val="24"/>
        </w:rPr>
        <w:t xml:space="preserve"> 및 선임사외이사)</w:t>
      </w:r>
      <w:r w:rsidR="00B35CE7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의장은 </w:t>
      </w:r>
      <w:r w:rsidR="00083112">
        <w:rPr>
          <w:rFonts w:eastAsiaTheme="minorHAnsi" w:hint="eastAsia"/>
          <w:sz w:val="24"/>
          <w:szCs w:val="24"/>
        </w:rPr>
        <w:t>사외이사 중에서 선임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  <w:r w:rsidR="00083112">
        <w:rPr>
          <w:rFonts w:eastAsiaTheme="minorHAnsi" w:hint="eastAsia"/>
          <w:sz w:val="24"/>
          <w:szCs w:val="24"/>
        </w:rPr>
        <w:t xml:space="preserve"> 단, 이사회에서 사외이사가 아닌 자를 이사회 의장으로 선임하는 경우 이사회는 그 사유를 공시하고 사외이사를 대표하는 선임사외이사를 별도로 선임</w:t>
      </w:r>
      <w:r w:rsidR="000B6916">
        <w:rPr>
          <w:rFonts w:eastAsiaTheme="minorHAnsi" w:hint="eastAsia"/>
          <w:sz w:val="24"/>
          <w:szCs w:val="24"/>
        </w:rPr>
        <w:t>한다</w:t>
      </w:r>
      <w:r w:rsidR="00083112">
        <w:rPr>
          <w:rFonts w:eastAsiaTheme="minorHAnsi" w:hint="eastAsia"/>
          <w:sz w:val="24"/>
          <w:szCs w:val="24"/>
        </w:rPr>
        <w:t xml:space="preserve">. </w:t>
      </w:r>
    </w:p>
    <w:p w:rsidR="00EC675E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의장이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부재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중이거나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유고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대행한다</w:t>
      </w:r>
      <w:r w:rsidRPr="00884784">
        <w:rPr>
          <w:rFonts w:eastAsiaTheme="minorHAnsi"/>
          <w:sz w:val="24"/>
          <w:szCs w:val="24"/>
        </w:rPr>
        <w:t>.</w:t>
      </w:r>
    </w:p>
    <w:p w:rsidR="00EC675E" w:rsidRPr="00A37952" w:rsidRDefault="00BA0CA0" w:rsidP="00A43EE6">
      <w:pPr>
        <w:pStyle w:val="NoSpacing"/>
        <w:wordWrap/>
        <w:rPr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이사회는 사외이사 중에서 </w:t>
      </w:r>
      <w:r w:rsidRPr="00884784">
        <w:rPr>
          <w:rFonts w:eastAsiaTheme="minorHAnsi" w:hint="eastAsia"/>
          <w:sz w:val="24"/>
          <w:szCs w:val="24"/>
        </w:rPr>
        <w:t>선임사외이사를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선임사외이사는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행한다</w:t>
      </w:r>
      <w:r w:rsidRPr="00A37952">
        <w:rPr>
          <w:sz w:val="24"/>
          <w:szCs w:val="24"/>
        </w:rPr>
        <w:t>.</w:t>
      </w:r>
    </w:p>
    <w:p w:rsidR="00D106C0" w:rsidRPr="00A37952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A37952">
        <w:rPr>
          <w:sz w:val="24"/>
          <w:szCs w:val="24"/>
        </w:rPr>
        <w:t>1.</w:t>
      </w:r>
      <w:r w:rsidRPr="00A37952">
        <w:rPr>
          <w:sz w:val="24"/>
          <w:szCs w:val="24"/>
        </w:rPr>
        <w:tab/>
      </w:r>
      <w:r w:rsidRPr="00A37952">
        <w:rPr>
          <w:rFonts w:hint="eastAsia"/>
          <w:sz w:val="24"/>
          <w:szCs w:val="24"/>
        </w:rPr>
        <w:t>사외이사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전원으로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구성되는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사외이사회의의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소집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및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주재</w:t>
      </w:r>
    </w:p>
    <w:p w:rsidR="00D106C0" w:rsidRPr="00A37952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A37952">
        <w:rPr>
          <w:sz w:val="24"/>
          <w:szCs w:val="24"/>
        </w:rPr>
        <w:t>2.</w:t>
      </w:r>
      <w:r w:rsidRPr="00A37952">
        <w:rPr>
          <w:sz w:val="24"/>
          <w:szCs w:val="24"/>
        </w:rPr>
        <w:tab/>
      </w:r>
      <w:r w:rsidRPr="00A37952">
        <w:rPr>
          <w:rFonts w:hint="eastAsia"/>
          <w:sz w:val="24"/>
          <w:szCs w:val="24"/>
        </w:rPr>
        <w:t>사외이사의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효율적인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업무수행을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위한</w:t>
      </w:r>
      <w:r w:rsidRPr="00A37952">
        <w:rPr>
          <w:sz w:val="24"/>
          <w:szCs w:val="24"/>
        </w:rPr>
        <w:t xml:space="preserve"> </w:t>
      </w:r>
      <w:r w:rsidRPr="00A37952">
        <w:rPr>
          <w:rFonts w:hint="eastAsia"/>
          <w:sz w:val="24"/>
          <w:szCs w:val="24"/>
        </w:rPr>
        <w:t>지원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A37952">
        <w:rPr>
          <w:sz w:val="24"/>
          <w:szCs w:val="24"/>
        </w:rPr>
        <w:t>3.</w:t>
      </w:r>
      <w:r w:rsidRPr="00A37952">
        <w:rPr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사외이사의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제고를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지원</w:t>
      </w:r>
    </w:p>
    <w:p w:rsidR="00EC1C60" w:rsidRPr="00884784" w:rsidRDefault="00EC1C60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1E1632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E30C3B">
        <w:rPr>
          <w:rFonts w:eastAsiaTheme="minorHAnsi" w:hint="eastAsia"/>
          <w:sz w:val="24"/>
          <w:szCs w:val="24"/>
        </w:rPr>
        <w:t>7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(이사의 자격요건) (1) 이사는 관련 법령에서 정한 자격 기준에 </w:t>
      </w:r>
      <w:r w:rsidRPr="00884784">
        <w:rPr>
          <w:rFonts w:eastAsiaTheme="minorHAnsi" w:hint="eastAsia"/>
          <w:sz w:val="24"/>
          <w:szCs w:val="24"/>
        </w:rPr>
        <w:t>부합하고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윤리의식과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직업의식</w:t>
      </w:r>
      <w:r w:rsidR="00461766">
        <w:rPr>
          <w:rFonts w:eastAsiaTheme="minorHAnsi" w:hint="eastAsia"/>
          <w:sz w:val="24"/>
          <w:szCs w:val="24"/>
        </w:rPr>
        <w:t>,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정직성을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가져야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F84F38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상임이사는 </w:t>
      </w:r>
      <w:r w:rsidRPr="00884784">
        <w:rPr>
          <w:rFonts w:eastAsiaTheme="minorHAnsi" w:hint="eastAsia"/>
          <w:sz w:val="24"/>
          <w:szCs w:val="24"/>
        </w:rPr>
        <w:t>금융회사의</w:t>
      </w:r>
      <w:r w:rsidRPr="00884784">
        <w:rPr>
          <w:rFonts w:eastAsiaTheme="minorHAnsi"/>
          <w:sz w:val="24"/>
          <w:szCs w:val="24"/>
        </w:rPr>
        <w:t xml:space="preserve"> 지배구조에 관한 법률 제5조에 따른 </w:t>
      </w:r>
      <w:r w:rsidRPr="00884784">
        <w:rPr>
          <w:rFonts w:eastAsiaTheme="minorHAnsi" w:hint="eastAsia"/>
          <w:sz w:val="24"/>
          <w:szCs w:val="24"/>
        </w:rPr>
        <w:t>결격사유에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않아야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상임이사가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후에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때에는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잃는다</w:t>
      </w:r>
      <w:r w:rsidRPr="00884784">
        <w:rPr>
          <w:rFonts w:eastAsiaTheme="minorHAnsi"/>
          <w:sz w:val="24"/>
          <w:szCs w:val="24"/>
        </w:rPr>
        <w:t>.</w:t>
      </w:r>
    </w:p>
    <w:p w:rsidR="00E30C3B" w:rsidRPr="00884784" w:rsidRDefault="00E30C3B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4B447A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E30C3B">
        <w:rPr>
          <w:rFonts w:eastAsiaTheme="minorHAnsi" w:hint="eastAsia"/>
          <w:sz w:val="24"/>
          <w:szCs w:val="24"/>
        </w:rPr>
        <w:t>8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(사외이사의 </w:t>
      </w:r>
      <w:r w:rsidRPr="00884784">
        <w:rPr>
          <w:rFonts w:eastAsiaTheme="minorHAnsi" w:hint="eastAsia"/>
          <w:sz w:val="24"/>
          <w:szCs w:val="24"/>
        </w:rPr>
        <w:t>자격요건</w:t>
      </w:r>
      <w:r w:rsidRPr="00884784">
        <w:rPr>
          <w:rFonts w:eastAsiaTheme="minorHAnsi"/>
          <w:sz w:val="24"/>
          <w:szCs w:val="24"/>
        </w:rPr>
        <w:t xml:space="preserve">) (1) </w:t>
      </w:r>
      <w:r w:rsidRPr="00884784">
        <w:rPr>
          <w:rFonts w:eastAsiaTheme="minorHAnsi" w:hint="eastAsia"/>
          <w:sz w:val="24"/>
          <w:szCs w:val="24"/>
        </w:rPr>
        <w:t>사외이사는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지배구조에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 xml:space="preserve">6조에 </w:t>
      </w:r>
      <w:r w:rsidRPr="00884784">
        <w:rPr>
          <w:rFonts w:eastAsiaTheme="minorHAnsi" w:hint="eastAsia"/>
          <w:sz w:val="24"/>
          <w:szCs w:val="24"/>
        </w:rPr>
        <w:t>따른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자격요건에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부합하는</w:t>
      </w:r>
      <w:r w:rsidRPr="00884784">
        <w:rPr>
          <w:rFonts w:eastAsiaTheme="minorHAnsi"/>
          <w:sz w:val="24"/>
          <w:szCs w:val="24"/>
        </w:rPr>
        <w:t xml:space="preserve"> 자로, 전문성, 직무공정성, 윤리책임성 및 </w:t>
      </w:r>
      <w:proofErr w:type="spellStart"/>
      <w:r w:rsidRPr="00884784">
        <w:rPr>
          <w:rFonts w:eastAsiaTheme="minorHAnsi" w:hint="eastAsia"/>
          <w:sz w:val="24"/>
          <w:szCs w:val="24"/>
        </w:rPr>
        <w:t>충실성을</w:t>
      </w:r>
      <w:proofErr w:type="spellEnd"/>
      <w:r w:rsidRPr="00884784">
        <w:rPr>
          <w:rFonts w:eastAsiaTheme="minorHAnsi"/>
          <w:sz w:val="24"/>
          <w:szCs w:val="24"/>
        </w:rPr>
        <w:t xml:space="preserve"> 갖추어야 </w:t>
      </w:r>
      <w:r w:rsidR="00E30C3B">
        <w:rPr>
          <w:rFonts w:eastAsiaTheme="minorHAnsi" w:hint="eastAsia"/>
          <w:sz w:val="24"/>
          <w:szCs w:val="24"/>
        </w:rPr>
        <w:t xml:space="preserve">하며, </w:t>
      </w:r>
      <w:r w:rsidR="00E30C3B" w:rsidRPr="00277CD3">
        <w:rPr>
          <w:rFonts w:eastAsiaTheme="minorHAnsi" w:hint="eastAsia"/>
          <w:sz w:val="24"/>
          <w:szCs w:val="24"/>
        </w:rPr>
        <w:t>금융</w:t>
      </w:r>
      <w:r w:rsidR="00E30C3B" w:rsidRPr="00277CD3">
        <w:rPr>
          <w:rFonts w:eastAsiaTheme="minorHAnsi"/>
          <w:sz w:val="24"/>
          <w:szCs w:val="24"/>
        </w:rPr>
        <w:t>, 경영, 경제, 법률, 회계, 소비자보호</w:t>
      </w:r>
      <w:r w:rsidR="006419BC">
        <w:rPr>
          <w:rFonts w:eastAsiaTheme="minorHAnsi" w:hint="eastAsia"/>
          <w:sz w:val="24"/>
          <w:szCs w:val="24"/>
        </w:rPr>
        <w:t>, 정보기술</w:t>
      </w:r>
      <w:r w:rsidR="00E30C3B" w:rsidRPr="00277CD3">
        <w:rPr>
          <w:rFonts w:eastAsiaTheme="minorHAnsi"/>
          <w:sz w:val="24"/>
          <w:szCs w:val="24"/>
        </w:rPr>
        <w:t xml:space="preserve"> 등 금융회사의 금융업 영위와 관련된 분야에서 연구</w:t>
      </w:r>
      <w:r w:rsidR="00E30C3B">
        <w:rPr>
          <w:rFonts w:ascii="Harrington" w:eastAsiaTheme="minorHAnsi" w:hAnsi="Harrington"/>
          <w:sz w:val="24"/>
          <w:szCs w:val="24"/>
        </w:rPr>
        <w:t>∙</w:t>
      </w:r>
      <w:r w:rsidR="00E30C3B" w:rsidRPr="00277CD3">
        <w:rPr>
          <w:rFonts w:eastAsiaTheme="minorHAnsi"/>
          <w:sz w:val="24"/>
          <w:szCs w:val="24"/>
        </w:rPr>
        <w:t>조사 또는 근무한 경력이 있는 자로서 사외이사 직무 수행에 필요한 전문지식이나 실무경험이 풍부한 사람</w:t>
      </w:r>
      <w:r w:rsidR="00E30C3B">
        <w:rPr>
          <w:rFonts w:eastAsiaTheme="minorHAnsi" w:hint="eastAsia"/>
          <w:sz w:val="24"/>
          <w:szCs w:val="24"/>
        </w:rPr>
        <w:t xml:space="preserve">이어야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  <w:r w:rsidR="00E30C3B">
        <w:rPr>
          <w:rFonts w:eastAsiaTheme="minorHAnsi" w:hint="eastAsia"/>
          <w:sz w:val="24"/>
          <w:szCs w:val="24"/>
        </w:rPr>
        <w:t xml:space="preserve"> </w:t>
      </w:r>
    </w:p>
    <w:p w:rsidR="00454B3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D106C0">
        <w:rPr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관련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결격사유에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없다</w:t>
      </w:r>
      <w:r w:rsidRPr="00884784">
        <w:rPr>
          <w:rFonts w:eastAsiaTheme="minorHAnsi"/>
          <w:sz w:val="24"/>
          <w:szCs w:val="24"/>
        </w:rPr>
        <w:t>.</w:t>
      </w:r>
    </w:p>
    <w:p w:rsidR="00EC1C60" w:rsidRPr="00884784" w:rsidRDefault="00EC1C60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D106C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E30C3B">
        <w:rPr>
          <w:rFonts w:hint="eastAsia"/>
          <w:sz w:val="24"/>
          <w:szCs w:val="24"/>
        </w:rPr>
        <w:t>9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(이사회의 </w:t>
      </w:r>
      <w:r w:rsidRPr="00884784">
        <w:rPr>
          <w:rFonts w:eastAsiaTheme="minorHAnsi" w:hint="eastAsia"/>
          <w:sz w:val="24"/>
          <w:szCs w:val="24"/>
        </w:rPr>
        <w:t>권한과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</w:t>
      </w:r>
      <w:r w:rsidRPr="00884784">
        <w:rPr>
          <w:rFonts w:eastAsiaTheme="minorHAnsi"/>
          <w:sz w:val="24"/>
          <w:szCs w:val="24"/>
        </w:rPr>
        <w:t>)</w:t>
      </w:r>
      <w:r w:rsidR="00F05B46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(1)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지배구조에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상법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</w:t>
      </w:r>
      <w:r w:rsidR="00C30DC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것과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중요한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직무집행을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감독한다</w:t>
      </w:r>
      <w:r w:rsidRPr="00884784">
        <w:rPr>
          <w:rFonts w:eastAsiaTheme="minorHAnsi"/>
          <w:sz w:val="24"/>
          <w:szCs w:val="24"/>
        </w:rPr>
        <w:t>.</w:t>
      </w:r>
    </w:p>
    <w:p w:rsidR="006419BC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="006419BC">
        <w:rPr>
          <w:rFonts w:eastAsiaTheme="minorHAnsi" w:hint="eastAsia"/>
          <w:sz w:val="24"/>
          <w:szCs w:val="24"/>
        </w:rPr>
        <w:t>다음 각 호의 사항은 이사회의 심의</w:t>
      </w:r>
      <w:r w:rsidR="006419BC">
        <w:rPr>
          <w:rFonts w:ascii="Harrington" w:eastAsiaTheme="minorHAnsi" w:hAnsi="Harrington"/>
          <w:sz w:val="24"/>
          <w:szCs w:val="24"/>
        </w:rPr>
        <w:t>∙</w:t>
      </w:r>
      <w:r w:rsidR="006419BC">
        <w:rPr>
          <w:rFonts w:eastAsiaTheme="minorHAnsi" w:hint="eastAsia"/>
          <w:sz w:val="24"/>
          <w:szCs w:val="24"/>
        </w:rPr>
        <w:t>의결을 거쳐야 한다.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1.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경영목표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평가에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2.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정관의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변경에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lastRenderedPageBreak/>
        <w:t>3.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예산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결산에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4.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해산·영업양도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합병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등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조직의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중요한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변경에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5.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내부통제기준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위험관리기준의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제정·개정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폐지에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6.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최고경영자의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경영승계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등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지배구조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정책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수립에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419BC" w:rsidRPr="003F53BC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7.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대주주·임원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등과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회사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간의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이해상충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행위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감독에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관한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6A3A51" w:rsidRDefault="006419BC" w:rsidP="008E2B2E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3F53BC">
        <w:rPr>
          <w:sz w:val="24"/>
          <w:szCs w:val="24"/>
        </w:rPr>
        <w:t>8.</w:t>
      </w:r>
      <w:r w:rsidRPr="00A803AF">
        <w:rPr>
          <w:rFonts w:hint="eastAsia"/>
          <w:sz w:val="24"/>
          <w:szCs w:val="24"/>
        </w:rPr>
        <w:t xml:space="preserve"> </w:t>
      </w:r>
      <w:r w:rsidRPr="00547141">
        <w:rPr>
          <w:rFonts w:hint="eastAsia"/>
          <w:sz w:val="24"/>
          <w:szCs w:val="24"/>
        </w:rPr>
        <w:tab/>
      </w:r>
      <w:r w:rsidRPr="003F53BC">
        <w:rPr>
          <w:rFonts w:hint="eastAsia"/>
          <w:sz w:val="24"/>
          <w:szCs w:val="24"/>
        </w:rPr>
        <w:t>기타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법령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및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이사회규정에서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정하는</w:t>
      </w:r>
      <w:r w:rsidRPr="003F53BC">
        <w:rPr>
          <w:sz w:val="24"/>
          <w:szCs w:val="24"/>
        </w:rPr>
        <w:t xml:space="preserve"> </w:t>
      </w:r>
      <w:r w:rsidRPr="003F53BC">
        <w:rPr>
          <w:rFonts w:hint="eastAsia"/>
          <w:sz w:val="24"/>
          <w:szCs w:val="24"/>
        </w:rPr>
        <w:t>사항</w:t>
      </w:r>
    </w:p>
    <w:p w:rsidR="00B76024" w:rsidRPr="009454ED" w:rsidRDefault="006419B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(3) </w:t>
      </w:r>
      <w:r w:rsidR="00B76024">
        <w:rPr>
          <w:rFonts w:eastAsiaTheme="minorHAnsi"/>
          <w:sz w:val="24"/>
          <w:szCs w:val="24"/>
        </w:rPr>
        <w:t>회사는</w:t>
      </w:r>
      <w:r w:rsidR="00AF4D03">
        <w:rPr>
          <w:rFonts w:eastAsiaTheme="minorHAnsi" w:hint="eastAsia"/>
          <w:sz w:val="24"/>
          <w:szCs w:val="24"/>
        </w:rPr>
        <w:t xml:space="preserve"> </w:t>
      </w:r>
      <w:r w:rsidR="00B76024">
        <w:rPr>
          <w:rFonts w:eastAsiaTheme="minorHAnsi" w:hint="eastAsia"/>
          <w:sz w:val="24"/>
          <w:szCs w:val="24"/>
        </w:rPr>
        <w:t>다음 각 호의 사항을 이사회에 보고</w:t>
      </w:r>
      <w:r w:rsidR="000B6916">
        <w:rPr>
          <w:rFonts w:eastAsiaTheme="minorHAnsi" w:hint="eastAsia"/>
          <w:sz w:val="24"/>
          <w:szCs w:val="24"/>
        </w:rPr>
        <w:t>한다</w:t>
      </w:r>
      <w:r w:rsidR="00B76024">
        <w:rPr>
          <w:rFonts w:eastAsiaTheme="minorHAnsi" w:hint="eastAsia"/>
          <w:sz w:val="24"/>
          <w:szCs w:val="24"/>
        </w:rPr>
        <w:t>.</w:t>
      </w:r>
    </w:p>
    <w:p w:rsidR="00E30C3B" w:rsidRDefault="00AF4D03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AF4D03">
        <w:rPr>
          <w:rFonts w:eastAsiaTheme="minorHAnsi"/>
          <w:sz w:val="24"/>
          <w:szCs w:val="24"/>
        </w:rPr>
        <w:t>1.</w:t>
      </w:r>
      <w:r w:rsidR="00E30C3B">
        <w:rPr>
          <w:rFonts w:eastAsiaTheme="minorHAnsi" w:hint="eastAsia"/>
          <w:sz w:val="24"/>
          <w:szCs w:val="24"/>
        </w:rPr>
        <w:tab/>
      </w:r>
      <w:r w:rsidRPr="00AF4D03">
        <w:rPr>
          <w:rFonts w:eastAsiaTheme="minorHAnsi"/>
          <w:sz w:val="24"/>
          <w:szCs w:val="24"/>
        </w:rPr>
        <w:t>이사회 결의사항의 집행결과 및 그 실적</w:t>
      </w:r>
    </w:p>
    <w:p w:rsidR="00E30C3B" w:rsidRDefault="00AF4D03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AF4D03">
        <w:rPr>
          <w:rFonts w:eastAsiaTheme="minorHAnsi"/>
          <w:sz w:val="24"/>
          <w:szCs w:val="24"/>
        </w:rPr>
        <w:t>2.</w:t>
      </w:r>
      <w:r w:rsidR="00E30C3B">
        <w:rPr>
          <w:rFonts w:eastAsiaTheme="minorHAnsi" w:hint="eastAsia"/>
          <w:sz w:val="24"/>
          <w:szCs w:val="24"/>
        </w:rPr>
        <w:tab/>
      </w:r>
      <w:r w:rsidRPr="00AF4D03">
        <w:rPr>
          <w:rFonts w:eastAsiaTheme="minorHAnsi"/>
          <w:sz w:val="24"/>
          <w:szCs w:val="24"/>
        </w:rPr>
        <w:t>이사회</w:t>
      </w:r>
      <w:r>
        <w:rPr>
          <w:rFonts w:eastAsiaTheme="minorHAnsi" w:hint="eastAsia"/>
          <w:sz w:val="24"/>
          <w:szCs w:val="24"/>
        </w:rPr>
        <w:t xml:space="preserve"> </w:t>
      </w:r>
      <w:r w:rsidRPr="00AF4D03">
        <w:rPr>
          <w:rFonts w:eastAsiaTheme="minorHAnsi"/>
          <w:sz w:val="24"/>
          <w:szCs w:val="24"/>
        </w:rPr>
        <w:t>내</w:t>
      </w:r>
      <w:r>
        <w:rPr>
          <w:rFonts w:eastAsiaTheme="minorHAnsi" w:hint="eastAsia"/>
          <w:sz w:val="24"/>
          <w:szCs w:val="24"/>
        </w:rPr>
        <w:t xml:space="preserve"> </w:t>
      </w:r>
      <w:r w:rsidRPr="00AF4D03">
        <w:rPr>
          <w:rFonts w:eastAsiaTheme="minorHAnsi"/>
          <w:sz w:val="24"/>
          <w:szCs w:val="24"/>
        </w:rPr>
        <w:t>위원회의 심의 및 결의사항</w:t>
      </w:r>
    </w:p>
    <w:p w:rsidR="00E30C3B" w:rsidRDefault="00AF4D03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AF4D03">
        <w:rPr>
          <w:rFonts w:eastAsiaTheme="minorHAnsi"/>
          <w:sz w:val="24"/>
          <w:szCs w:val="24"/>
        </w:rPr>
        <w:t>3.</w:t>
      </w:r>
      <w:r w:rsidR="00E30C3B">
        <w:rPr>
          <w:rFonts w:eastAsiaTheme="minorHAnsi" w:hint="eastAsia"/>
          <w:sz w:val="24"/>
          <w:szCs w:val="24"/>
        </w:rPr>
        <w:tab/>
      </w:r>
      <w:r>
        <w:rPr>
          <w:rFonts w:eastAsiaTheme="minorHAnsi" w:hint="eastAsia"/>
          <w:sz w:val="24"/>
          <w:szCs w:val="24"/>
        </w:rPr>
        <w:t xml:space="preserve">이사회 규정 등 </w:t>
      </w:r>
      <w:r w:rsidRPr="00AF4D03">
        <w:rPr>
          <w:rFonts w:eastAsiaTheme="minorHAnsi"/>
          <w:sz w:val="24"/>
          <w:szCs w:val="24"/>
        </w:rPr>
        <w:t>다른 규정에서 정한 이사회 보고사항</w:t>
      </w:r>
    </w:p>
    <w:p w:rsidR="00AF4D03" w:rsidRDefault="00AF4D03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AF4D03">
        <w:rPr>
          <w:rFonts w:eastAsiaTheme="minorHAnsi"/>
          <w:sz w:val="24"/>
          <w:szCs w:val="24"/>
        </w:rPr>
        <w:t>4.</w:t>
      </w:r>
      <w:r w:rsidR="00E30C3B">
        <w:rPr>
          <w:rFonts w:eastAsiaTheme="minorHAnsi" w:hint="eastAsia"/>
          <w:sz w:val="24"/>
          <w:szCs w:val="24"/>
        </w:rPr>
        <w:tab/>
      </w:r>
      <w:r w:rsidRPr="00AF4D03">
        <w:rPr>
          <w:rFonts w:eastAsiaTheme="minorHAnsi"/>
          <w:sz w:val="24"/>
          <w:szCs w:val="24"/>
        </w:rPr>
        <w:t>그 밖에 대표이사</w:t>
      </w:r>
      <w:r>
        <w:rPr>
          <w:rFonts w:eastAsiaTheme="minorHAnsi" w:hint="eastAsia"/>
          <w:sz w:val="24"/>
          <w:szCs w:val="24"/>
        </w:rPr>
        <w:t>가</w:t>
      </w:r>
      <w:r w:rsidRPr="00AF4D03">
        <w:rPr>
          <w:rFonts w:eastAsiaTheme="minorHAnsi"/>
          <w:sz w:val="24"/>
          <w:szCs w:val="24"/>
        </w:rPr>
        <w:t xml:space="preserve"> 이사회에 보고할 필요성이 있다고 인정하는 사항</w:t>
      </w:r>
    </w:p>
    <w:p w:rsidR="00EC1C60" w:rsidRPr="00884784" w:rsidRDefault="00EC1C60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296503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E30C3B">
        <w:rPr>
          <w:rFonts w:eastAsiaTheme="minorHAnsi" w:hint="eastAsia"/>
          <w:sz w:val="24"/>
          <w:szCs w:val="24"/>
        </w:rPr>
        <w:t>10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(이사의 </w:t>
      </w:r>
      <w:r w:rsidRPr="00884784">
        <w:rPr>
          <w:rFonts w:eastAsiaTheme="minorHAnsi" w:hint="eastAsia"/>
          <w:sz w:val="24"/>
          <w:szCs w:val="24"/>
        </w:rPr>
        <w:t>권한과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</w:t>
      </w:r>
      <w:r w:rsidRPr="00884784">
        <w:rPr>
          <w:rFonts w:eastAsiaTheme="minorHAnsi"/>
          <w:sz w:val="24"/>
          <w:szCs w:val="24"/>
        </w:rPr>
        <w:t>)</w:t>
      </w:r>
      <w:r w:rsidR="00F05B46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</w:t>
      </w:r>
      <w:r w:rsidR="00F05B46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노력하여야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B76168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이사는 </w:t>
      </w:r>
      <w:r w:rsidRPr="00884784">
        <w:rPr>
          <w:rFonts w:eastAsiaTheme="minorHAnsi" w:hint="eastAsia"/>
          <w:sz w:val="24"/>
          <w:szCs w:val="24"/>
        </w:rPr>
        <w:t>경영진에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업무집행상황의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제출을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요구할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A64F03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="00A64F03" w:rsidRPr="00BC2E01">
        <w:rPr>
          <w:rFonts w:hint="eastAsia"/>
          <w:sz w:val="24"/>
          <w:szCs w:val="24"/>
        </w:rPr>
        <w:t xml:space="preserve">회사는 사외이사의 원활한 직무수행을 위하여 관련 법령으로 정하는 바에 따라 충분한 자료나 정보를 제공하여야 </w:t>
      </w:r>
      <w:r w:rsidR="00B2681E" w:rsidRPr="00BC2E01">
        <w:rPr>
          <w:rFonts w:hint="eastAsia"/>
          <w:sz w:val="24"/>
          <w:szCs w:val="24"/>
        </w:rPr>
        <w:t xml:space="preserve">하며, 사외이사는 회사에 대하여 그 직무를 수행할 때 필요한 자료나 정보의 제공을 요청할 수 있다.  이 경우, 회사는 특별한 사유가 없으면 이에 따라야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7771CA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(4) </w:t>
      </w:r>
      <w:r w:rsidRPr="00884784">
        <w:rPr>
          <w:rFonts w:eastAsiaTheme="minorHAnsi" w:hint="eastAsia"/>
          <w:sz w:val="24"/>
          <w:szCs w:val="24"/>
        </w:rPr>
        <w:t>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중뿐만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퇴임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후에도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알게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된</w:t>
      </w:r>
      <w:r w:rsidRPr="00884784">
        <w:rPr>
          <w:rFonts w:eastAsiaTheme="minorHAnsi"/>
          <w:sz w:val="24"/>
          <w:szCs w:val="24"/>
        </w:rPr>
        <w:t xml:space="preserve"> 회사의 영업상 비밀을 누설하거나 자기 또는 제3자의 이익을 위하여 이용하여서는 아니 된다.</w:t>
      </w:r>
    </w:p>
    <w:p w:rsidR="002A258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(5) 이사가 법령이나 정관을 위배하거나 의무를 </w:t>
      </w:r>
      <w:proofErr w:type="spellStart"/>
      <w:r w:rsidRPr="00884784">
        <w:rPr>
          <w:rFonts w:eastAsiaTheme="minorHAnsi"/>
          <w:sz w:val="24"/>
          <w:szCs w:val="24"/>
        </w:rPr>
        <w:t>해태하여</w:t>
      </w:r>
      <w:proofErr w:type="spellEnd"/>
      <w:r w:rsidRPr="00884784">
        <w:rPr>
          <w:rFonts w:eastAsiaTheme="minorHAnsi"/>
          <w:sz w:val="24"/>
          <w:szCs w:val="24"/>
        </w:rPr>
        <w:t xml:space="preserve"> 회사 또는 제3자에 대하여 손해를 발생시킨 경우에는 배상 책임을 진다.  단, 이사가 경영판단을 하는 과정에서 성실하고 합리적인 판단에 의하여 회사의 최선의 이익이라고 생각되는 </w:t>
      </w:r>
      <w:r w:rsidRPr="00884784">
        <w:rPr>
          <w:rFonts w:eastAsiaTheme="minorHAnsi" w:hint="eastAsia"/>
          <w:sz w:val="24"/>
          <w:szCs w:val="24"/>
        </w:rPr>
        <w:t>방법으로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수행하였다면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그러한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경영판단은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존중되어야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F05B46" w:rsidRPr="00884784" w:rsidRDefault="00F05B46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D255FA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(이사의 </w:t>
      </w:r>
      <w:r w:rsidRPr="00884784">
        <w:rPr>
          <w:rFonts w:eastAsiaTheme="minorHAnsi" w:hint="eastAsia"/>
          <w:sz w:val="24"/>
          <w:szCs w:val="24"/>
        </w:rPr>
        <w:t>선임</w:t>
      </w:r>
      <w:r w:rsidRPr="00884784">
        <w:rPr>
          <w:rFonts w:eastAsiaTheme="minorHAnsi"/>
          <w:sz w:val="24"/>
          <w:szCs w:val="24"/>
        </w:rPr>
        <w:t>)</w:t>
      </w:r>
      <w:r w:rsidR="00B35CE7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(1) 이사는 주주총회에서 선임한다.  다만, 사외이사는 </w:t>
      </w:r>
      <w:r w:rsidRPr="00884784">
        <w:rPr>
          <w:rFonts w:eastAsiaTheme="minorHAnsi" w:hint="eastAsia"/>
          <w:sz w:val="24"/>
          <w:szCs w:val="24"/>
        </w:rPr>
        <w:t>임원후보추천위원회의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거쳐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주주총회에서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선임한다</w:t>
      </w:r>
      <w:r w:rsidRPr="00884784">
        <w:rPr>
          <w:rFonts w:eastAsiaTheme="minorHAnsi"/>
          <w:sz w:val="24"/>
          <w:szCs w:val="24"/>
        </w:rPr>
        <w:t xml:space="preserve">.  </w:t>
      </w:r>
    </w:p>
    <w:p w:rsidR="001B424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AA0187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같으며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연임할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 xml:space="preserve">.  </w:t>
      </w:r>
      <w:r w:rsidRPr="00884784">
        <w:rPr>
          <w:rFonts w:eastAsiaTheme="minorHAnsi" w:hint="eastAsia"/>
          <w:sz w:val="24"/>
          <w:szCs w:val="24"/>
        </w:rPr>
        <w:t>다만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임기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최종의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결산기에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정기주주총회의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종결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이전에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만료될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때에는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총회의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lastRenderedPageBreak/>
        <w:t>종결에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이르기까지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연장한다</w:t>
      </w:r>
      <w:r w:rsidRPr="00884784">
        <w:rPr>
          <w:rFonts w:eastAsiaTheme="minorHAnsi"/>
          <w:sz w:val="24"/>
          <w:szCs w:val="24"/>
        </w:rPr>
        <w:t>.</w:t>
      </w:r>
    </w:p>
    <w:p w:rsidR="00D106C0" w:rsidRPr="00884784" w:rsidRDefault="00BA0CA0" w:rsidP="00A43EE6">
      <w:pPr>
        <w:pStyle w:val="NoSpacing"/>
        <w:numPr>
          <w:ilvl w:val="0"/>
          <w:numId w:val="10"/>
        </w:numPr>
        <w:wordWrap/>
        <w:ind w:left="851"/>
        <w:rPr>
          <w:rFonts w:eastAsiaTheme="minorHAnsi"/>
          <w:sz w:val="24"/>
          <w:szCs w:val="24"/>
        </w:rPr>
      </w:pPr>
      <w:r w:rsidRPr="00BA0CA0">
        <w:rPr>
          <w:rFonts w:eastAsiaTheme="minorHAnsi" w:hint="eastAsia"/>
          <w:sz w:val="24"/>
          <w:szCs w:val="24"/>
        </w:rPr>
        <w:t>상임이사</w:t>
      </w:r>
      <w:r w:rsidR="008D1BBD">
        <w:rPr>
          <w:rFonts w:eastAsiaTheme="minorHAnsi" w:hint="eastAsia"/>
          <w:sz w:val="24"/>
          <w:szCs w:val="24"/>
        </w:rPr>
        <w:t xml:space="preserve"> 및 비상임이사</w:t>
      </w:r>
      <w:r w:rsidRPr="00884784">
        <w:rPr>
          <w:rFonts w:eastAsiaTheme="minorHAnsi"/>
          <w:sz w:val="24"/>
          <w:szCs w:val="24"/>
        </w:rPr>
        <w:t xml:space="preserve">: 3년 </w:t>
      </w:r>
      <w:r w:rsidRPr="00884784">
        <w:rPr>
          <w:rFonts w:eastAsiaTheme="minorHAnsi" w:hint="eastAsia"/>
          <w:sz w:val="24"/>
          <w:szCs w:val="24"/>
        </w:rPr>
        <w:t>이</w:t>
      </w:r>
      <w:r w:rsidRPr="00E30C3B">
        <w:rPr>
          <w:rFonts w:hint="eastAsia"/>
          <w:sz w:val="24"/>
          <w:szCs w:val="24"/>
        </w:rPr>
        <w:t>하</w:t>
      </w:r>
    </w:p>
    <w:p w:rsidR="00D106C0" w:rsidRPr="00884784" w:rsidRDefault="00BA0CA0" w:rsidP="00A43EE6">
      <w:pPr>
        <w:pStyle w:val="NoSpacing"/>
        <w:numPr>
          <w:ilvl w:val="0"/>
          <w:numId w:val="10"/>
        </w:numPr>
        <w:wordWrap/>
        <w:ind w:left="851"/>
        <w:rPr>
          <w:rFonts w:eastAsiaTheme="minorHAnsi"/>
          <w:sz w:val="24"/>
          <w:szCs w:val="24"/>
        </w:rPr>
      </w:pPr>
      <w:r w:rsidRPr="00BA0CA0">
        <w:rPr>
          <w:rFonts w:eastAsiaTheme="minorHAnsi" w:hint="eastAsia"/>
          <w:sz w:val="24"/>
          <w:szCs w:val="24"/>
        </w:rPr>
        <w:t>사외이사</w:t>
      </w:r>
      <w:r w:rsidRPr="00884784">
        <w:rPr>
          <w:rFonts w:eastAsiaTheme="minorHAnsi"/>
          <w:sz w:val="24"/>
          <w:szCs w:val="24"/>
        </w:rPr>
        <w:t xml:space="preserve">: 1년 </w:t>
      </w:r>
      <w:r w:rsidRPr="00884784">
        <w:rPr>
          <w:rFonts w:eastAsiaTheme="minorHAnsi" w:hint="eastAsia"/>
          <w:sz w:val="24"/>
          <w:szCs w:val="24"/>
        </w:rPr>
        <w:t>이</w:t>
      </w:r>
      <w:r w:rsidRPr="00E30C3B">
        <w:rPr>
          <w:rFonts w:hint="eastAsia"/>
          <w:sz w:val="24"/>
          <w:szCs w:val="24"/>
        </w:rPr>
        <w:t>하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회사에서</w:t>
      </w:r>
      <w:r w:rsidRPr="00884784">
        <w:rPr>
          <w:rFonts w:eastAsiaTheme="minorHAnsi"/>
          <w:sz w:val="24"/>
          <w:szCs w:val="24"/>
        </w:rPr>
        <w:t xml:space="preserve"> 6년 </w:t>
      </w:r>
      <w:r w:rsidRPr="00884784">
        <w:rPr>
          <w:rFonts w:eastAsiaTheme="minorHAnsi" w:hint="eastAsia"/>
          <w:sz w:val="24"/>
          <w:szCs w:val="24"/>
        </w:rPr>
        <w:t>이상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재직하거나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계열회사에서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재직한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기간을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합산하여</w:t>
      </w:r>
      <w:r w:rsidRPr="00884784">
        <w:rPr>
          <w:rFonts w:eastAsiaTheme="minorHAnsi"/>
          <w:sz w:val="24"/>
          <w:szCs w:val="24"/>
        </w:rPr>
        <w:t xml:space="preserve"> 9년을 </w:t>
      </w:r>
      <w:r w:rsidRPr="00884784">
        <w:rPr>
          <w:rFonts w:eastAsiaTheme="minorHAnsi" w:hint="eastAsia"/>
          <w:sz w:val="24"/>
          <w:szCs w:val="24"/>
        </w:rPr>
        <w:t>초과할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없다</w:t>
      </w:r>
      <w:r w:rsidRPr="00884784">
        <w:rPr>
          <w:rFonts w:eastAsiaTheme="minorHAnsi"/>
          <w:sz w:val="24"/>
          <w:szCs w:val="24"/>
        </w:rPr>
        <w:t>.</w:t>
      </w:r>
    </w:p>
    <w:p w:rsidR="00F05B46" w:rsidRPr="00884784" w:rsidRDefault="00F05B46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FF56AF" w:rsidRPr="00D106C0" w:rsidRDefault="00BA0CA0" w:rsidP="00A43EE6">
      <w:pPr>
        <w:pStyle w:val="NoSpacing"/>
        <w:wordWrap/>
        <w:rPr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(이사의 </w:t>
      </w:r>
      <w:r w:rsidRPr="00884784">
        <w:rPr>
          <w:rFonts w:eastAsiaTheme="minorHAnsi" w:hint="eastAsia"/>
          <w:sz w:val="24"/>
          <w:szCs w:val="24"/>
        </w:rPr>
        <w:t>퇴임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기준과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절차</w:t>
      </w:r>
      <w:r w:rsidRPr="00884784">
        <w:rPr>
          <w:rFonts w:eastAsiaTheme="minorHAnsi"/>
          <w:sz w:val="24"/>
          <w:szCs w:val="24"/>
        </w:rPr>
        <w:t>)</w:t>
      </w:r>
      <w:r w:rsidR="00B35CE7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퇴임한다</w:t>
      </w:r>
      <w:r w:rsidRPr="00D106C0">
        <w:rPr>
          <w:sz w:val="24"/>
          <w:szCs w:val="24"/>
        </w:rPr>
        <w:t>.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D106C0">
        <w:rPr>
          <w:sz w:val="24"/>
          <w:szCs w:val="24"/>
        </w:rPr>
        <w:t>1.</w:t>
      </w:r>
      <w:r w:rsidR="00D106C0">
        <w:rPr>
          <w:rFonts w:hint="eastAsia"/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임기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만료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2.</w:t>
      </w:r>
      <w:r w:rsidR="00D106C0">
        <w:rPr>
          <w:rFonts w:eastAsiaTheme="minorHAnsi" w:hint="eastAsia"/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사직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3.</w:t>
      </w:r>
      <w:r w:rsidR="00D106C0">
        <w:rPr>
          <w:rFonts w:eastAsiaTheme="minorHAnsi" w:hint="eastAsia"/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관련</w:t>
      </w:r>
      <w:r w:rsidR="004B447A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규정에서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자격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상실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사유에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4.</w:t>
      </w:r>
      <w:r w:rsidR="00D106C0">
        <w:rPr>
          <w:rFonts w:eastAsiaTheme="minorHAnsi" w:hint="eastAsia"/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법령이나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위배되는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사실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부정행위</w:t>
      </w:r>
      <w:r w:rsidRPr="00884784">
        <w:rPr>
          <w:rFonts w:eastAsiaTheme="minorHAnsi"/>
          <w:sz w:val="24"/>
          <w:szCs w:val="24"/>
        </w:rPr>
        <w:t xml:space="preserve"> 등 이사로서 신분을 유지하는</w:t>
      </w:r>
      <w:r w:rsidR="00645499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데</w:t>
      </w:r>
      <w:r w:rsidRPr="00884784">
        <w:rPr>
          <w:rFonts w:eastAsiaTheme="minorHAnsi"/>
          <w:sz w:val="24"/>
          <w:szCs w:val="24"/>
        </w:rPr>
        <w:t xml:space="preserve"> 부적합한 사유가 있어 주주총회에서 </w:t>
      </w:r>
      <w:r w:rsidR="00C30DCA">
        <w:rPr>
          <w:rFonts w:eastAsiaTheme="minorHAnsi" w:hint="eastAsia"/>
          <w:sz w:val="24"/>
          <w:szCs w:val="24"/>
        </w:rPr>
        <w:t xml:space="preserve">해당 이사를 </w:t>
      </w:r>
      <w:r w:rsidRPr="00884784">
        <w:rPr>
          <w:rFonts w:eastAsiaTheme="minorHAnsi"/>
          <w:sz w:val="24"/>
          <w:szCs w:val="24"/>
        </w:rPr>
        <w:t>해임</w:t>
      </w:r>
      <w:r w:rsidR="00C30DCA">
        <w:rPr>
          <w:rFonts w:eastAsiaTheme="minorHAnsi" w:hint="eastAsia"/>
          <w:sz w:val="24"/>
          <w:szCs w:val="24"/>
        </w:rPr>
        <w:t>하기로 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특별결의</w:t>
      </w:r>
      <w:r w:rsidR="00C30DCA">
        <w:rPr>
          <w:rFonts w:eastAsiaTheme="minorHAnsi" w:hint="eastAsia"/>
          <w:sz w:val="24"/>
          <w:szCs w:val="24"/>
        </w:rPr>
        <w:t>가 있는</w:t>
      </w:r>
      <w:r w:rsidRPr="00884784">
        <w:rPr>
          <w:rFonts w:eastAsiaTheme="minorHAnsi"/>
          <w:sz w:val="24"/>
          <w:szCs w:val="24"/>
        </w:rPr>
        <w:t xml:space="preserve"> 경우</w:t>
      </w:r>
    </w:p>
    <w:p w:rsidR="00073CC7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이사에</w:t>
      </w:r>
      <w:r w:rsidRPr="00884784">
        <w:rPr>
          <w:rFonts w:eastAsiaTheme="minorHAnsi"/>
          <w:sz w:val="24"/>
          <w:szCs w:val="24"/>
        </w:rPr>
        <w:t xml:space="preserve"> 결원이 생긴 경우라도 </w:t>
      </w:r>
      <w:proofErr w:type="spellStart"/>
      <w:r w:rsidRPr="00884784">
        <w:rPr>
          <w:rFonts w:eastAsiaTheme="minorHAnsi" w:hint="eastAsia"/>
          <w:sz w:val="24"/>
          <w:szCs w:val="24"/>
        </w:rPr>
        <w:t>법정수를</w:t>
      </w:r>
      <w:proofErr w:type="spellEnd"/>
      <w:r w:rsidRPr="00884784">
        <w:rPr>
          <w:rFonts w:eastAsiaTheme="minorHAnsi"/>
          <w:sz w:val="24"/>
          <w:szCs w:val="24"/>
        </w:rPr>
        <w:t xml:space="preserve"> 결하지 않을 때는 그 보궐선임을 하지 않을 수 있으며 선임된 경우, 피선된 이사의 임기는 취임일로부터 기산한다.</w:t>
      </w:r>
    </w:p>
    <w:p w:rsidR="00D67833" w:rsidRPr="00884784" w:rsidRDefault="00D67833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771FF4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3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(이사회의 </w:t>
      </w:r>
      <w:r w:rsidRPr="00884784">
        <w:rPr>
          <w:rFonts w:eastAsiaTheme="minorHAnsi" w:hint="eastAsia"/>
          <w:sz w:val="24"/>
          <w:szCs w:val="24"/>
        </w:rPr>
        <w:t>소집절차</w:t>
      </w:r>
      <w:r w:rsidRPr="00884784">
        <w:rPr>
          <w:rFonts w:eastAsiaTheme="minorHAnsi"/>
          <w:sz w:val="24"/>
          <w:szCs w:val="24"/>
        </w:rPr>
        <w:t>) (1)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이사로 구성되며, 관련 법령과 정관 및 이사회 규정이 정하는 바에 따라 회사 업무의 중요사항을 결의한다. </w:t>
      </w:r>
    </w:p>
    <w:p w:rsidR="00771FF4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이사회는 대표이사가 소집하되, </w:t>
      </w:r>
      <w:proofErr w:type="spellStart"/>
      <w:r w:rsidRPr="00884784">
        <w:rPr>
          <w:rFonts w:eastAsiaTheme="minorHAnsi" w:hint="eastAsia"/>
          <w:sz w:val="24"/>
          <w:szCs w:val="24"/>
        </w:rPr>
        <w:t>매분기마다</w:t>
      </w:r>
      <w:proofErr w:type="spellEnd"/>
      <w:r w:rsidRPr="00884784">
        <w:rPr>
          <w:rFonts w:eastAsiaTheme="minorHAnsi"/>
          <w:sz w:val="24"/>
          <w:szCs w:val="24"/>
        </w:rPr>
        <w:t xml:space="preserve"> 적어도 1회 이상의 이사회가 개최되어야 하고, 이사회의 의장이나 대표이사가 필요하다고 인정하거나 이사 중 1인의 청구가 있을 경우에는 수시로 이사회를 개최할 수 있다. </w:t>
      </w:r>
      <w:r w:rsidR="00A64B12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만약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요구에도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불구하고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대표이사가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정당한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소집하지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않는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해당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스스로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소집할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771FF4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884784">
        <w:rPr>
          <w:rFonts w:eastAsiaTheme="minorHAnsi" w:hint="eastAsia"/>
          <w:sz w:val="24"/>
          <w:szCs w:val="24"/>
        </w:rPr>
        <w:t>이사회를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소집할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때에는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회일</w:t>
      </w:r>
      <w:r w:rsidRPr="00884784">
        <w:rPr>
          <w:rFonts w:eastAsiaTheme="minorHAnsi"/>
          <w:sz w:val="24"/>
          <w:szCs w:val="24"/>
        </w:rPr>
        <w:t xml:space="preserve"> 7일</w:t>
      </w:r>
      <w:r w:rsidR="00D02D63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전에</w:t>
      </w:r>
      <w:r w:rsidRPr="00884784">
        <w:rPr>
          <w:rFonts w:eastAsiaTheme="minorHAnsi"/>
          <w:sz w:val="24"/>
          <w:szCs w:val="24"/>
        </w:rPr>
        <w:t xml:space="preserve"> 각 이사에게 통지하여 소집하며, 이사회의 안건 및 참고자료는 적어도 회의일 7일 전에 한국어와 영어로 각 이사에게 제공되어야 한다. </w:t>
      </w:r>
      <w:r w:rsidRPr="00884784">
        <w:rPr>
          <w:rFonts w:eastAsiaTheme="minorHAnsi" w:hint="eastAsia"/>
          <w:sz w:val="24"/>
          <w:szCs w:val="24"/>
        </w:rPr>
        <w:t>그러나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동의가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때에는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소집절차를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생략할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br/>
        <w:t xml:space="preserve">(4)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개최장소는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대한민국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서울로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곳에서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개최할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771FF4" w:rsidRPr="00884784" w:rsidRDefault="00771FF4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</w:p>
    <w:p w:rsidR="0048042F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4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(의결권의 </w:t>
      </w:r>
      <w:r w:rsidRPr="00884784">
        <w:rPr>
          <w:rFonts w:eastAsiaTheme="minorHAnsi" w:hint="eastAsia"/>
          <w:sz w:val="24"/>
          <w:szCs w:val="24"/>
        </w:rPr>
        <w:t>행사</w:t>
      </w:r>
      <w:r w:rsidRPr="00884784">
        <w:rPr>
          <w:rFonts w:eastAsiaTheme="minorHAnsi"/>
          <w:sz w:val="24"/>
          <w:szCs w:val="24"/>
        </w:rPr>
        <w:t xml:space="preserve">) (1) 이사회는 재적이사 과반수의 출석으로 성립된다. </w:t>
      </w:r>
      <w:r w:rsidR="00A64B12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lastRenderedPageBreak/>
        <w:t>이사회의</w:t>
      </w:r>
      <w:r w:rsidRPr="00884784">
        <w:rPr>
          <w:rFonts w:eastAsiaTheme="minorHAnsi"/>
          <w:sz w:val="24"/>
          <w:szCs w:val="24"/>
        </w:rPr>
        <w:t xml:space="preserve"> 결의는 정관이나 법령에 다른 정함이 있는 경우를 제외하고는 출석이사의 과반수의 찬성으로 하되, 적어도 2인 이상의 </w:t>
      </w:r>
      <w:r w:rsidR="00A22C9E">
        <w:rPr>
          <w:rFonts w:eastAsiaTheme="minorHAnsi" w:hint="eastAsia"/>
          <w:sz w:val="24"/>
          <w:szCs w:val="24"/>
        </w:rPr>
        <w:t>상임·비상임이사</w:t>
      </w:r>
      <w:r w:rsidRPr="00884784">
        <w:rPr>
          <w:rFonts w:eastAsiaTheme="minorHAnsi" w:hint="eastAsia"/>
          <w:sz w:val="24"/>
          <w:szCs w:val="24"/>
        </w:rPr>
        <w:t>가</w:t>
      </w:r>
      <w:r w:rsidRPr="00884784">
        <w:rPr>
          <w:rFonts w:eastAsiaTheme="minorHAnsi"/>
          <w:sz w:val="24"/>
          <w:szCs w:val="24"/>
        </w:rPr>
        <w:t xml:space="preserve"> 찬성하여야 한다.</w:t>
      </w:r>
    </w:p>
    <w:p w:rsidR="008670C8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전부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일부가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직접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출석하지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아니하고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모든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음성을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동시에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송</w:t>
      </w:r>
      <w:r w:rsidRPr="00BA0CA0">
        <w:rPr>
          <w:rFonts w:eastAsiaTheme="minorHAnsi"/>
          <w:sz w:val="24"/>
          <w:szCs w:val="24"/>
        </w:rPr>
        <w:t>∙</w:t>
      </w:r>
      <w:r w:rsidRPr="00884784">
        <w:rPr>
          <w:rFonts w:eastAsiaTheme="minorHAnsi" w:hint="eastAsia"/>
          <w:sz w:val="24"/>
          <w:szCs w:val="24"/>
        </w:rPr>
        <w:t>수신하는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원격통신수단에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참가하는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회의를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허용한다</w:t>
      </w:r>
      <w:r w:rsidRPr="00884784">
        <w:rPr>
          <w:rFonts w:eastAsiaTheme="minorHAnsi"/>
          <w:sz w:val="24"/>
          <w:szCs w:val="24"/>
        </w:rPr>
        <w:t xml:space="preserve">. </w:t>
      </w:r>
      <w:r w:rsidRPr="00884784">
        <w:rPr>
          <w:rFonts w:eastAsiaTheme="minorHAnsi" w:hint="eastAsia"/>
          <w:sz w:val="24"/>
          <w:szCs w:val="24"/>
        </w:rPr>
        <w:t>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당해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직접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출석한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것으로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본다</w:t>
      </w:r>
      <w:r w:rsidRPr="00884784">
        <w:rPr>
          <w:rFonts w:eastAsiaTheme="minorHAnsi"/>
          <w:sz w:val="24"/>
          <w:szCs w:val="24"/>
        </w:rPr>
        <w:t>.</w:t>
      </w:r>
    </w:p>
    <w:p w:rsidR="004A52BB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특별한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이해관계가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못한다</w:t>
      </w:r>
      <w:r w:rsidRPr="00884784">
        <w:rPr>
          <w:rFonts w:eastAsiaTheme="minorHAnsi"/>
          <w:sz w:val="24"/>
          <w:szCs w:val="24"/>
        </w:rPr>
        <w:t>.</w:t>
      </w:r>
    </w:p>
    <w:p w:rsidR="004A52BB" w:rsidRPr="00884784" w:rsidRDefault="004A52BB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</w:p>
    <w:p w:rsidR="00ED2C18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5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(운영실적 </w:t>
      </w:r>
      <w:r w:rsidRPr="00884784">
        <w:rPr>
          <w:rFonts w:eastAsiaTheme="minorHAnsi" w:hint="eastAsia"/>
          <w:sz w:val="24"/>
          <w:szCs w:val="24"/>
        </w:rPr>
        <w:t>등의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</w:t>
      </w:r>
      <w:r w:rsidRPr="00884784">
        <w:rPr>
          <w:rFonts w:eastAsiaTheme="minorHAnsi"/>
          <w:sz w:val="24"/>
          <w:szCs w:val="24"/>
        </w:rPr>
        <w:t>) (1)</w:t>
      </w:r>
      <w:r w:rsidR="000A7569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활동내역을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기초로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주기적으로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운영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활동에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공정한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실시하여야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631F6A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운영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활동에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평가결과를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운영에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참고한다</w:t>
      </w:r>
      <w:r w:rsidRPr="00884784">
        <w:rPr>
          <w:rFonts w:eastAsiaTheme="minorHAnsi"/>
          <w:sz w:val="24"/>
          <w:szCs w:val="24"/>
        </w:rPr>
        <w:t>.</w:t>
      </w:r>
    </w:p>
    <w:p w:rsidR="00B97DA5" w:rsidRPr="00884784" w:rsidRDefault="00BA0CA0" w:rsidP="00A43EE6">
      <w:pPr>
        <w:wordWrap/>
        <w:spacing w:after="0" w:line="240" w:lineRule="auto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활동에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평가방법을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정하고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평가결과를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재선임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참고한다</w:t>
      </w:r>
      <w:r w:rsidRPr="00884784">
        <w:rPr>
          <w:rFonts w:eastAsiaTheme="minorHAnsi"/>
          <w:sz w:val="24"/>
          <w:szCs w:val="24"/>
        </w:rPr>
        <w:t>.</w:t>
      </w:r>
    </w:p>
    <w:p w:rsidR="00E81360" w:rsidRPr="00884784" w:rsidRDefault="00E81360" w:rsidP="00A43EE6">
      <w:pPr>
        <w:wordWrap/>
        <w:spacing w:after="0" w:line="240" w:lineRule="auto"/>
        <w:jc w:val="center"/>
        <w:rPr>
          <w:rFonts w:eastAsiaTheme="minorHAnsi"/>
          <w:sz w:val="24"/>
          <w:szCs w:val="24"/>
        </w:rPr>
      </w:pPr>
    </w:p>
    <w:p w:rsidR="005B0FE0" w:rsidRPr="005B0FE0" w:rsidRDefault="00BA0CA0" w:rsidP="00A43EE6">
      <w:pPr>
        <w:wordWrap/>
        <w:spacing w:after="0" w:line="240" w:lineRule="auto"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제</w:t>
      </w:r>
      <w:r w:rsidRPr="005B0FE0">
        <w:rPr>
          <w:rFonts w:eastAsiaTheme="minorHAnsi"/>
          <w:b/>
          <w:sz w:val="24"/>
          <w:szCs w:val="24"/>
        </w:rPr>
        <w:t xml:space="preserve">3장 </w:t>
      </w:r>
      <w:r w:rsidRPr="005B0FE0">
        <w:rPr>
          <w:rFonts w:eastAsiaTheme="minorHAnsi" w:hint="eastAsia"/>
          <w:b/>
          <w:sz w:val="24"/>
          <w:szCs w:val="24"/>
        </w:rPr>
        <w:t>이사회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내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위원회</w:t>
      </w:r>
    </w:p>
    <w:p w:rsidR="00240565" w:rsidRPr="00D106C0" w:rsidRDefault="00BA0CA0" w:rsidP="00A43EE6">
      <w:pPr>
        <w:wordWrap/>
        <w:spacing w:after="0" w:line="240" w:lineRule="auto"/>
        <w:rPr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6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(이사회 </w:t>
      </w:r>
      <w:r w:rsidRPr="00884784">
        <w:rPr>
          <w:rFonts w:eastAsiaTheme="minorHAnsi" w:hint="eastAsia"/>
          <w:sz w:val="24"/>
          <w:szCs w:val="24"/>
        </w:rPr>
        <w:t>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</w:t>
      </w:r>
      <w:r w:rsidRPr="00884784">
        <w:rPr>
          <w:rFonts w:eastAsiaTheme="minorHAnsi"/>
          <w:sz w:val="24"/>
          <w:szCs w:val="24"/>
        </w:rPr>
        <w:t>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효율적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운영을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설치한다</w:t>
      </w:r>
      <w:r w:rsidRPr="00D106C0">
        <w:rPr>
          <w:sz w:val="24"/>
          <w:szCs w:val="24"/>
        </w:rPr>
        <w:t>.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1.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경영위원회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2.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임원후보추천위원회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3.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감사위원회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4.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보</w:t>
      </w:r>
      <w:r w:rsidR="00F806BC">
        <w:rPr>
          <w:rFonts w:hint="eastAsia"/>
          <w:sz w:val="24"/>
          <w:szCs w:val="24"/>
        </w:rPr>
        <w:t>수</w:t>
      </w:r>
      <w:r w:rsidRPr="00D106C0">
        <w:rPr>
          <w:rFonts w:hint="eastAsia"/>
          <w:sz w:val="24"/>
          <w:szCs w:val="24"/>
        </w:rPr>
        <w:t>위원회</w:t>
      </w:r>
      <w:r w:rsidR="00F806BC">
        <w:rPr>
          <w:rFonts w:hint="eastAsia"/>
          <w:sz w:val="24"/>
          <w:szCs w:val="24"/>
        </w:rPr>
        <w:t xml:space="preserve"> 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D106C0">
        <w:rPr>
          <w:sz w:val="24"/>
          <w:szCs w:val="24"/>
        </w:rPr>
        <w:t>5.</w:t>
      </w:r>
      <w:r w:rsidRPr="00D106C0">
        <w:rPr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위험관리위원회</w:t>
      </w:r>
    </w:p>
    <w:p w:rsidR="00BD0B30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이사회는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관계법령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위배하지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않는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범위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권한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일부를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위임할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E11F8D" w:rsidRDefault="00183AC6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(3) </w:t>
      </w:r>
      <w:r w:rsidRPr="00183AC6">
        <w:rPr>
          <w:rFonts w:eastAsiaTheme="minorHAnsi" w:hint="eastAsia"/>
          <w:sz w:val="24"/>
          <w:szCs w:val="24"/>
        </w:rPr>
        <w:t>이사회</w:t>
      </w:r>
      <w:r w:rsidR="00A22C9E">
        <w:rPr>
          <w:rFonts w:eastAsiaTheme="minorHAnsi" w:hint="eastAsia"/>
          <w:sz w:val="24"/>
          <w:szCs w:val="24"/>
        </w:rPr>
        <w:t xml:space="preserve"> </w:t>
      </w:r>
      <w:r w:rsidRPr="00183AC6">
        <w:rPr>
          <w:rFonts w:eastAsiaTheme="minorHAnsi" w:hint="eastAsia"/>
          <w:sz w:val="24"/>
          <w:szCs w:val="24"/>
        </w:rPr>
        <w:t>내</w:t>
      </w:r>
      <w:r w:rsidR="00A22C9E">
        <w:rPr>
          <w:rFonts w:eastAsiaTheme="minorHAnsi" w:hint="eastAsia"/>
          <w:sz w:val="24"/>
          <w:szCs w:val="24"/>
        </w:rPr>
        <w:t xml:space="preserve"> </w:t>
      </w:r>
      <w:r w:rsidRPr="00183AC6">
        <w:rPr>
          <w:rFonts w:eastAsiaTheme="minorHAnsi" w:hint="eastAsia"/>
          <w:sz w:val="24"/>
          <w:szCs w:val="24"/>
        </w:rPr>
        <w:t>위원회는</w:t>
      </w:r>
      <w:r w:rsidRPr="00183AC6">
        <w:rPr>
          <w:rFonts w:eastAsiaTheme="minorHAnsi"/>
          <w:sz w:val="24"/>
          <w:szCs w:val="24"/>
        </w:rPr>
        <w:t xml:space="preserve"> 해당 위원회 결의로 위원 중 1인을 위원장으로 선임한다. 다만, 제1항 각</w:t>
      </w:r>
      <w:r>
        <w:rPr>
          <w:rFonts w:eastAsiaTheme="minorHAnsi" w:hint="eastAsia"/>
          <w:sz w:val="24"/>
          <w:szCs w:val="24"/>
        </w:rPr>
        <w:t xml:space="preserve"> </w:t>
      </w:r>
      <w:r w:rsidRPr="00183AC6">
        <w:rPr>
          <w:rFonts w:eastAsiaTheme="minorHAnsi"/>
          <w:sz w:val="24"/>
          <w:szCs w:val="24"/>
        </w:rPr>
        <w:t xml:space="preserve">호 중 </w:t>
      </w:r>
      <w:r>
        <w:rPr>
          <w:rFonts w:eastAsiaTheme="minorHAnsi" w:hint="eastAsia"/>
          <w:sz w:val="24"/>
          <w:szCs w:val="24"/>
        </w:rPr>
        <w:t>임원</w:t>
      </w:r>
      <w:r w:rsidRPr="00183AC6">
        <w:rPr>
          <w:rFonts w:eastAsiaTheme="minorHAnsi"/>
          <w:sz w:val="24"/>
          <w:szCs w:val="24"/>
        </w:rPr>
        <w:t>후보추천위원회, 감사위원회, 보</w:t>
      </w:r>
      <w:r w:rsidR="00F806BC">
        <w:rPr>
          <w:rFonts w:eastAsiaTheme="minorHAnsi" w:hint="eastAsia"/>
          <w:sz w:val="24"/>
          <w:szCs w:val="24"/>
        </w:rPr>
        <w:t>수</w:t>
      </w:r>
      <w:r w:rsidRPr="00183AC6">
        <w:rPr>
          <w:rFonts w:eastAsiaTheme="minorHAnsi"/>
          <w:sz w:val="24"/>
          <w:szCs w:val="24"/>
        </w:rPr>
        <w:t xml:space="preserve">위원회, </w:t>
      </w:r>
      <w:r>
        <w:rPr>
          <w:rFonts w:eastAsiaTheme="minorHAnsi" w:hint="eastAsia"/>
          <w:sz w:val="24"/>
          <w:szCs w:val="24"/>
        </w:rPr>
        <w:t>위험관</w:t>
      </w:r>
      <w:r w:rsidR="0024760C">
        <w:rPr>
          <w:rFonts w:eastAsiaTheme="minorHAnsi" w:hint="eastAsia"/>
          <w:sz w:val="24"/>
          <w:szCs w:val="24"/>
        </w:rPr>
        <w:t>리</w:t>
      </w:r>
      <w:r w:rsidRPr="00183AC6">
        <w:rPr>
          <w:rFonts w:eastAsiaTheme="minorHAnsi"/>
          <w:sz w:val="24"/>
          <w:szCs w:val="24"/>
        </w:rPr>
        <w:t>위원회의 위원장은 사외이사인 위원에 한한다.</w:t>
      </w:r>
      <w:r w:rsidR="00FB0AFD">
        <w:rPr>
          <w:rFonts w:eastAsiaTheme="minorHAnsi" w:hint="eastAsia"/>
          <w:sz w:val="24"/>
          <w:szCs w:val="24"/>
        </w:rPr>
        <w:t xml:space="preserve"> </w:t>
      </w:r>
    </w:p>
    <w:p w:rsidR="00183AC6" w:rsidRPr="00FB0AFD" w:rsidRDefault="00183AC6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</w:t>
      </w:r>
      <w:r w:rsidR="00FB0AFD">
        <w:rPr>
          <w:rFonts w:eastAsiaTheme="minorHAnsi" w:hint="eastAsia"/>
          <w:sz w:val="24"/>
          <w:szCs w:val="24"/>
        </w:rPr>
        <w:t>4</w:t>
      </w:r>
      <w:r>
        <w:rPr>
          <w:rFonts w:eastAsiaTheme="minorHAnsi" w:hint="eastAsia"/>
          <w:sz w:val="24"/>
          <w:szCs w:val="24"/>
        </w:rPr>
        <w:t xml:space="preserve">) </w:t>
      </w:r>
      <w:r w:rsidRPr="00183AC6">
        <w:rPr>
          <w:rFonts w:eastAsiaTheme="minorHAnsi" w:hint="eastAsia"/>
          <w:sz w:val="24"/>
          <w:szCs w:val="24"/>
        </w:rPr>
        <w:t>이사회</w:t>
      </w:r>
      <w:r w:rsidR="00A22C9E">
        <w:rPr>
          <w:rFonts w:eastAsiaTheme="minorHAnsi" w:hint="eastAsia"/>
          <w:sz w:val="24"/>
          <w:szCs w:val="24"/>
        </w:rPr>
        <w:t xml:space="preserve"> </w:t>
      </w:r>
      <w:r w:rsidRPr="00183AC6">
        <w:rPr>
          <w:rFonts w:eastAsiaTheme="minorHAnsi" w:hint="eastAsia"/>
          <w:sz w:val="24"/>
          <w:szCs w:val="24"/>
        </w:rPr>
        <w:t>내</w:t>
      </w:r>
      <w:r w:rsidR="00A22C9E">
        <w:rPr>
          <w:rFonts w:eastAsiaTheme="minorHAnsi" w:hint="eastAsia"/>
          <w:sz w:val="24"/>
          <w:szCs w:val="24"/>
        </w:rPr>
        <w:t xml:space="preserve"> </w:t>
      </w:r>
      <w:r w:rsidRPr="00183AC6">
        <w:rPr>
          <w:rFonts w:eastAsiaTheme="minorHAnsi" w:hint="eastAsia"/>
          <w:sz w:val="24"/>
          <w:szCs w:val="24"/>
        </w:rPr>
        <w:t>위원회</w:t>
      </w:r>
      <w:r w:rsidRPr="00183AC6">
        <w:rPr>
          <w:rFonts w:eastAsiaTheme="minorHAnsi"/>
          <w:sz w:val="24"/>
          <w:szCs w:val="24"/>
        </w:rPr>
        <w:t xml:space="preserve"> 위원장은 필요한 경우 해당 위원회를 수시로 소집할 수 있다. 다만, 위원회 구성 후 최초로 소집되는 위원회는 이사회 의장이 소집한다.</w:t>
      </w:r>
    </w:p>
    <w:p w:rsidR="00BD0B30" w:rsidRPr="00884784" w:rsidRDefault="00BD0B30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7346F4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7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(경영위원회) (1) 경영위원회는 대표이사를 포함한 </w:t>
      </w:r>
      <w:r w:rsidR="00A22C9E">
        <w:rPr>
          <w:rFonts w:eastAsiaTheme="minorHAnsi" w:hint="eastAsia"/>
          <w:sz w:val="24"/>
          <w:szCs w:val="24"/>
        </w:rPr>
        <w:t>상임이사 또는 비상임이사</w:t>
      </w:r>
      <w:r w:rsidRPr="00884784">
        <w:rPr>
          <w:rFonts w:eastAsiaTheme="minorHAnsi"/>
          <w:sz w:val="24"/>
          <w:szCs w:val="24"/>
        </w:rPr>
        <w:t xml:space="preserve"> 총 3인으로 구성한다.</w:t>
      </w:r>
    </w:p>
    <w:p w:rsidR="00BD0B3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경영위원회는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허용하는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범위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경영위원회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규정에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의결한다</w:t>
      </w:r>
      <w:r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br/>
        <w:t xml:space="preserve">(3) </w:t>
      </w:r>
      <w:r w:rsidRPr="00884784">
        <w:rPr>
          <w:rFonts w:eastAsiaTheme="minorHAnsi" w:hint="eastAsia"/>
          <w:sz w:val="24"/>
          <w:szCs w:val="24"/>
        </w:rPr>
        <w:t>경영위원회의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구성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권한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운영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세부사항은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경영위원회규정에서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바에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따른다</w:t>
      </w:r>
      <w:r w:rsidRPr="00884784">
        <w:rPr>
          <w:rFonts w:eastAsiaTheme="minorHAnsi"/>
          <w:sz w:val="24"/>
          <w:szCs w:val="24"/>
        </w:rPr>
        <w:t>.</w:t>
      </w:r>
    </w:p>
    <w:p w:rsidR="008A2692" w:rsidRPr="00884784" w:rsidRDefault="008A2692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8A2692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8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</w:t>
      </w:r>
      <w:r w:rsidRPr="00884784">
        <w:rPr>
          <w:rFonts w:eastAsiaTheme="minorHAnsi" w:hint="eastAsia"/>
          <w:sz w:val="24"/>
          <w:szCs w:val="24"/>
        </w:rPr>
        <w:t>임원후보추천위원회</w:t>
      </w:r>
      <w:r w:rsidRPr="00884784">
        <w:rPr>
          <w:rFonts w:eastAsiaTheme="minorHAnsi"/>
          <w:sz w:val="24"/>
          <w:szCs w:val="24"/>
        </w:rPr>
        <w:t>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 임원후보추천위원회는</w:t>
      </w:r>
      <w:r w:rsidR="004506DF">
        <w:rPr>
          <w:rFonts w:eastAsiaTheme="minorHAnsi" w:hint="eastAsia"/>
          <w:sz w:val="24"/>
          <w:szCs w:val="24"/>
        </w:rPr>
        <w:t xml:space="preserve"> </w:t>
      </w:r>
      <w:r w:rsidR="004506DF" w:rsidRPr="004506DF">
        <w:rPr>
          <w:rFonts w:eastAsiaTheme="minorHAnsi" w:hint="eastAsia"/>
          <w:b/>
          <w:sz w:val="24"/>
          <w:szCs w:val="24"/>
        </w:rPr>
        <w:t>임원</w:t>
      </w:r>
      <w:r w:rsidR="004506DF" w:rsidRPr="004506DF">
        <w:rPr>
          <w:rFonts w:eastAsiaTheme="minorHAnsi"/>
          <w:b/>
          <w:sz w:val="24"/>
          <w:szCs w:val="24"/>
        </w:rPr>
        <w:t>(사외이사, 대표이사, 대표집행임원, 감사위원에 한정한다. 이하 이 조에서 같다)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후보를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추천한다</w:t>
      </w:r>
      <w:r w:rsidRPr="00884784">
        <w:rPr>
          <w:rFonts w:eastAsiaTheme="minorHAnsi"/>
          <w:sz w:val="24"/>
          <w:szCs w:val="24"/>
        </w:rPr>
        <w:t>.</w:t>
      </w:r>
    </w:p>
    <w:p w:rsidR="005763C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임원후보추천위원회는</w:t>
      </w:r>
      <w:r w:rsidRPr="00884784">
        <w:rPr>
          <w:rFonts w:eastAsiaTheme="minorHAnsi"/>
          <w:sz w:val="24"/>
          <w:szCs w:val="24"/>
        </w:rPr>
        <w:t xml:space="preserve"> 3</w:t>
      </w:r>
      <w:r w:rsidR="007B4AAC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/>
          <w:sz w:val="24"/>
          <w:szCs w:val="24"/>
        </w:rPr>
        <w:t xml:space="preserve"> 이상의 위원으로 구성</w:t>
      </w:r>
      <w:r w:rsidR="00FB0AFD">
        <w:rPr>
          <w:rFonts w:eastAsiaTheme="minorHAnsi" w:hint="eastAsia"/>
          <w:sz w:val="24"/>
          <w:szCs w:val="24"/>
        </w:rPr>
        <w:t>하되 총 위원의 과반수를 사외이사로 선임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  <w:r w:rsidR="003F1BC9">
        <w:rPr>
          <w:rFonts w:eastAsiaTheme="minorHAnsi" w:hint="eastAsia"/>
          <w:sz w:val="24"/>
          <w:szCs w:val="24"/>
        </w:rPr>
        <w:t xml:space="preserve"> </w:t>
      </w:r>
    </w:p>
    <w:p w:rsidR="00A5590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884784">
        <w:rPr>
          <w:rFonts w:eastAsiaTheme="minorHAnsi" w:hint="eastAsia"/>
          <w:sz w:val="24"/>
          <w:szCs w:val="24"/>
        </w:rPr>
        <w:t>주주총회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임원추천위원회의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받은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E11F8D" w:rsidRDefault="003F1BC9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(4) 임원후보추천위원회사가 사외이사 후보를 추천하는 경우에는 금융회사의 지배구조에 관한 법률 제33조 제1항에 따른 주주제안권을 행사할 수 있는 요건을 갖춘 주주가 추천한 사외이사 후보를 포함시켜야 한다.</w:t>
      </w:r>
      <w:r w:rsidR="00A22C9E">
        <w:rPr>
          <w:rFonts w:eastAsiaTheme="minorHAnsi" w:hint="eastAsia"/>
          <w:sz w:val="24"/>
          <w:szCs w:val="24"/>
        </w:rPr>
        <w:t xml:space="preserve"> </w:t>
      </w:r>
    </w:p>
    <w:p w:rsidR="004F5C58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5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임원추천위원회의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본인을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후보로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임원후보추천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못한다</w:t>
      </w:r>
      <w:r w:rsidRPr="00884784">
        <w:rPr>
          <w:rFonts w:eastAsiaTheme="minorHAnsi"/>
          <w:sz w:val="24"/>
          <w:szCs w:val="24"/>
        </w:rPr>
        <w:t>.</w:t>
      </w:r>
    </w:p>
    <w:p w:rsidR="00851208" w:rsidRPr="00884784" w:rsidRDefault="00851208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F75235" w:rsidRPr="00884784" w:rsidRDefault="00BA0CA0" w:rsidP="00A43EE6">
      <w:pPr>
        <w:pStyle w:val="NoSpacing"/>
        <w:wordWrap/>
        <w:rPr>
          <w:rFonts w:eastAsiaTheme="minorHAnsi"/>
          <w:sz w:val="24"/>
          <w:szCs w:val="24"/>
          <w:highlight w:val="lightGray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4137B2">
        <w:rPr>
          <w:rFonts w:eastAsiaTheme="minorHAnsi" w:hint="eastAsia"/>
          <w:sz w:val="24"/>
          <w:szCs w:val="24"/>
        </w:rPr>
        <w:t>9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(감사위원회)</w:t>
      </w:r>
      <w:r w:rsidR="008D1BB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>(1)</w:t>
      </w:r>
      <w:r w:rsidR="003F1BC9">
        <w:rPr>
          <w:rFonts w:eastAsiaTheme="minorHAnsi" w:hint="eastAsia"/>
          <w:sz w:val="24"/>
          <w:szCs w:val="24"/>
        </w:rPr>
        <w:t xml:space="preserve"> </w:t>
      </w:r>
      <w:r w:rsidR="00FB0AFD">
        <w:rPr>
          <w:rFonts w:eastAsiaTheme="minorHAnsi" w:hint="eastAsia"/>
          <w:sz w:val="24"/>
          <w:szCs w:val="24"/>
        </w:rPr>
        <w:t>감사위원회는 3인 이상의 이사로 구성하되 총 위원의 3분의 2 이상을 사외이사로 구성한다.</w:t>
      </w:r>
      <w:r w:rsidR="00A64B12">
        <w:rPr>
          <w:rFonts w:eastAsiaTheme="minorHAnsi" w:hint="eastAsia"/>
          <w:sz w:val="24"/>
          <w:szCs w:val="24"/>
        </w:rPr>
        <w:t xml:space="preserve"> </w:t>
      </w:r>
      <w:r w:rsidR="00F75235" w:rsidRPr="00F75235">
        <w:rPr>
          <w:rFonts w:eastAsiaTheme="minorHAnsi"/>
          <w:sz w:val="24"/>
          <w:szCs w:val="24"/>
        </w:rPr>
        <w:t xml:space="preserve"> 이 경우 감사위원회 위원 중 1</w:t>
      </w:r>
      <w:r w:rsidR="00645499">
        <w:rPr>
          <w:rFonts w:eastAsiaTheme="minorHAnsi"/>
          <w:sz w:val="24"/>
          <w:szCs w:val="24"/>
        </w:rPr>
        <w:t>인</w:t>
      </w:r>
      <w:r w:rsidR="00F75235" w:rsidRPr="00F75235">
        <w:rPr>
          <w:rFonts w:eastAsiaTheme="minorHAnsi"/>
          <w:sz w:val="24"/>
          <w:szCs w:val="24"/>
        </w:rPr>
        <w:t xml:space="preserve"> 이상은 </w:t>
      </w:r>
      <w:r w:rsidR="00003268">
        <w:rPr>
          <w:rFonts w:eastAsiaTheme="minorHAnsi" w:hint="eastAsia"/>
          <w:sz w:val="24"/>
          <w:szCs w:val="24"/>
        </w:rPr>
        <w:t xml:space="preserve">금융회사의 지배구조에 관한 법률에서 정하는 기준을 충족하는 </w:t>
      </w:r>
      <w:r w:rsidR="00F75235" w:rsidRPr="00F75235">
        <w:rPr>
          <w:rFonts w:eastAsiaTheme="minorHAnsi"/>
          <w:sz w:val="24"/>
          <w:szCs w:val="24"/>
        </w:rPr>
        <w:t>회계 또는 재무 전문가이어야 한다</w:t>
      </w:r>
      <w:r w:rsidR="00F75235">
        <w:rPr>
          <w:rFonts w:eastAsiaTheme="minorHAnsi" w:hint="eastAsia"/>
          <w:sz w:val="24"/>
          <w:szCs w:val="24"/>
        </w:rPr>
        <w:t>.</w:t>
      </w:r>
      <w:r w:rsidR="00993D9C">
        <w:rPr>
          <w:rFonts w:eastAsiaTheme="minorHAnsi" w:hint="eastAsia"/>
          <w:sz w:val="24"/>
          <w:szCs w:val="24"/>
        </w:rPr>
        <w:t xml:space="preserve"> </w:t>
      </w:r>
    </w:p>
    <w:p w:rsidR="00752292" w:rsidRPr="00884784" w:rsidRDefault="00FB0AFD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(2) </w:t>
      </w:r>
      <w:r w:rsidR="00BA0CA0" w:rsidRPr="00884784">
        <w:rPr>
          <w:rFonts w:eastAsiaTheme="minorHAnsi"/>
          <w:sz w:val="24"/>
          <w:szCs w:val="24"/>
        </w:rPr>
        <w:t xml:space="preserve">감사위원 후보는 임원후보추천위원회에서 추천한다. </w:t>
      </w:r>
      <w:r w:rsidR="00BA0CA0" w:rsidRPr="00A22C9E">
        <w:rPr>
          <w:sz w:val="24"/>
          <w:szCs w:val="24"/>
        </w:rPr>
        <w:t xml:space="preserve"> </w:t>
      </w:r>
      <w:r w:rsidR="00BA0CA0" w:rsidRPr="00884784">
        <w:rPr>
          <w:rFonts w:eastAsiaTheme="minorHAnsi" w:hint="eastAsia"/>
          <w:sz w:val="24"/>
          <w:szCs w:val="24"/>
        </w:rPr>
        <w:t>이</w:t>
      </w:r>
      <w:r w:rsidR="00BA0CA0" w:rsidRPr="00884784">
        <w:rPr>
          <w:rFonts w:eastAsiaTheme="minorHAnsi"/>
          <w:sz w:val="24"/>
          <w:szCs w:val="24"/>
        </w:rPr>
        <w:t xml:space="preserve"> </w:t>
      </w:r>
      <w:r w:rsidR="00BA0CA0" w:rsidRPr="00884784">
        <w:rPr>
          <w:rFonts w:eastAsiaTheme="minorHAnsi" w:hint="eastAsia"/>
          <w:sz w:val="24"/>
          <w:szCs w:val="24"/>
        </w:rPr>
        <w:t>경우</w:t>
      </w:r>
      <w:r w:rsidR="00BA0CA0" w:rsidRPr="00884784">
        <w:rPr>
          <w:rFonts w:eastAsiaTheme="minorHAnsi"/>
          <w:sz w:val="24"/>
          <w:szCs w:val="24"/>
        </w:rPr>
        <w:t xml:space="preserve"> </w:t>
      </w:r>
      <w:r w:rsidR="00BA0CA0" w:rsidRPr="00884784">
        <w:rPr>
          <w:rFonts w:eastAsiaTheme="minorHAnsi" w:hint="eastAsia"/>
          <w:sz w:val="24"/>
          <w:szCs w:val="24"/>
        </w:rPr>
        <w:t>위원</w:t>
      </w:r>
      <w:r w:rsidR="00BA0CA0" w:rsidRPr="00884784">
        <w:rPr>
          <w:rFonts w:eastAsiaTheme="minorHAnsi"/>
          <w:sz w:val="24"/>
          <w:szCs w:val="24"/>
        </w:rPr>
        <w:t xml:space="preserve"> </w:t>
      </w:r>
      <w:r w:rsidR="00BA0CA0" w:rsidRPr="00884784">
        <w:rPr>
          <w:rFonts w:eastAsiaTheme="minorHAnsi" w:hint="eastAsia"/>
          <w:sz w:val="24"/>
          <w:szCs w:val="24"/>
        </w:rPr>
        <w:t>총수의</w:t>
      </w:r>
      <w:r w:rsidR="00BA0CA0" w:rsidRPr="00884784">
        <w:rPr>
          <w:rFonts w:eastAsiaTheme="minorHAnsi"/>
          <w:sz w:val="24"/>
          <w:szCs w:val="24"/>
        </w:rPr>
        <w:t xml:space="preserve"> 3분의 2</w:t>
      </w:r>
      <w:r w:rsidR="00A22C9E">
        <w:rPr>
          <w:rFonts w:eastAsiaTheme="minorHAnsi" w:hint="eastAsia"/>
          <w:sz w:val="24"/>
          <w:szCs w:val="24"/>
        </w:rPr>
        <w:t xml:space="preserve"> </w:t>
      </w:r>
      <w:r w:rsidR="00BA0CA0" w:rsidRPr="00884784">
        <w:rPr>
          <w:rFonts w:eastAsiaTheme="minorHAnsi"/>
          <w:sz w:val="24"/>
          <w:szCs w:val="24"/>
        </w:rPr>
        <w:t>이상</w:t>
      </w:r>
      <w:r w:rsidR="00A22C9E">
        <w:rPr>
          <w:rFonts w:eastAsiaTheme="minorHAnsi" w:hint="eastAsia"/>
          <w:sz w:val="24"/>
          <w:szCs w:val="24"/>
        </w:rPr>
        <w:t>의 추천</w:t>
      </w:r>
      <w:r w:rsidR="00BA0CA0" w:rsidRPr="00884784">
        <w:rPr>
          <w:rFonts w:eastAsiaTheme="minorHAnsi"/>
          <w:sz w:val="24"/>
          <w:szCs w:val="24"/>
        </w:rPr>
        <w:t>이</w:t>
      </w:r>
      <w:r w:rsidR="00A22C9E">
        <w:rPr>
          <w:rFonts w:eastAsiaTheme="minorHAnsi" w:hint="eastAsia"/>
          <w:sz w:val="24"/>
          <w:szCs w:val="24"/>
        </w:rPr>
        <w:t xml:space="preserve"> 있</w:t>
      </w:r>
      <w:r w:rsidR="00BA0CA0" w:rsidRPr="00884784">
        <w:rPr>
          <w:rFonts w:eastAsiaTheme="minorHAnsi"/>
          <w:sz w:val="24"/>
          <w:szCs w:val="24"/>
        </w:rPr>
        <w:t xml:space="preserve">어야 </w:t>
      </w:r>
      <w:r w:rsidR="00BA0CA0" w:rsidRPr="00884784">
        <w:rPr>
          <w:rFonts w:eastAsiaTheme="minorHAnsi" w:hint="eastAsia"/>
          <w:sz w:val="24"/>
          <w:szCs w:val="24"/>
        </w:rPr>
        <w:t>한다</w:t>
      </w:r>
      <w:r w:rsidR="00BA0CA0" w:rsidRPr="00884784">
        <w:rPr>
          <w:rFonts w:eastAsiaTheme="minorHAnsi"/>
          <w:sz w:val="24"/>
          <w:szCs w:val="24"/>
        </w:rPr>
        <w:t>.</w:t>
      </w:r>
    </w:p>
    <w:p w:rsidR="00731A0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FB0AFD">
        <w:rPr>
          <w:rFonts w:eastAsiaTheme="minorHAnsi" w:hint="eastAsia"/>
          <w:sz w:val="24"/>
          <w:szCs w:val="24"/>
        </w:rPr>
        <w:t>3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감사위원이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사외이사</w:t>
      </w:r>
      <w:r w:rsidRPr="00884784">
        <w:rPr>
          <w:rFonts w:eastAsiaTheme="minorHAnsi"/>
          <w:sz w:val="24"/>
          <w:szCs w:val="24"/>
        </w:rPr>
        <w:t xml:space="preserve"> 1</w:t>
      </w:r>
      <w:r w:rsidR="00645499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 w:hint="eastAsia"/>
          <w:sz w:val="24"/>
          <w:szCs w:val="24"/>
        </w:rPr>
        <w:t>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대해서는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분리하여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C90F58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FB0AFD">
        <w:rPr>
          <w:rFonts w:eastAsiaTheme="minorHAnsi" w:hint="eastAsia"/>
          <w:sz w:val="24"/>
          <w:szCs w:val="24"/>
        </w:rPr>
        <w:t>4</w:t>
      </w:r>
      <w:r w:rsidRPr="00884784">
        <w:rPr>
          <w:rFonts w:eastAsiaTheme="minorHAnsi"/>
          <w:sz w:val="24"/>
          <w:szCs w:val="24"/>
        </w:rPr>
        <w:t xml:space="preserve">) 감사위원을 선임하거나 해임하는 권한은 주주총회에 </w:t>
      </w:r>
      <w:r w:rsidRPr="00884784">
        <w:rPr>
          <w:rFonts w:eastAsiaTheme="minorHAnsi" w:hint="eastAsia"/>
          <w:sz w:val="24"/>
          <w:szCs w:val="24"/>
        </w:rPr>
        <w:t>있으며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최대주주는</w:t>
      </w:r>
      <w:r w:rsidRPr="00884784">
        <w:rPr>
          <w:rFonts w:eastAsiaTheme="minorHAnsi"/>
          <w:sz w:val="24"/>
          <w:szCs w:val="24"/>
        </w:rPr>
        <w:t xml:space="preserve"> 100분의 3을 </w:t>
      </w:r>
      <w:r w:rsidRPr="00884784">
        <w:rPr>
          <w:rFonts w:eastAsiaTheme="minorHAnsi" w:hint="eastAsia"/>
          <w:sz w:val="24"/>
          <w:szCs w:val="24"/>
        </w:rPr>
        <w:t>초과하는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주식에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감사위원이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선임하거나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해임할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못한다</w:t>
      </w:r>
      <w:r w:rsidRPr="00884784">
        <w:rPr>
          <w:rFonts w:eastAsiaTheme="minorHAnsi"/>
          <w:sz w:val="24"/>
          <w:szCs w:val="24"/>
        </w:rPr>
        <w:t>.</w:t>
      </w:r>
    </w:p>
    <w:p w:rsidR="006E5057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FB0AFD">
        <w:rPr>
          <w:rFonts w:eastAsiaTheme="minorHAnsi" w:hint="eastAsia"/>
          <w:sz w:val="24"/>
          <w:szCs w:val="24"/>
        </w:rPr>
        <w:t>5</w:t>
      </w:r>
      <w:r w:rsidRPr="00884784">
        <w:rPr>
          <w:rFonts w:eastAsiaTheme="minorHAnsi"/>
          <w:sz w:val="24"/>
          <w:szCs w:val="24"/>
        </w:rPr>
        <w:t xml:space="preserve">) 감사위원회 또는 감사는 </w:t>
      </w:r>
      <w:r w:rsidRPr="00AD4A6F">
        <w:rPr>
          <w:rFonts w:hint="eastAsia"/>
          <w:sz w:val="24"/>
          <w:szCs w:val="24"/>
        </w:rPr>
        <w:t>회사</w:t>
      </w:r>
      <w:r w:rsidRPr="00884784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비용으로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전문가의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조력을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0F7997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lastRenderedPageBreak/>
        <w:t>(</w:t>
      </w:r>
      <w:r w:rsidR="00BC2E01">
        <w:rPr>
          <w:rFonts w:eastAsiaTheme="minorHAnsi" w:hint="eastAsia"/>
          <w:sz w:val="24"/>
          <w:szCs w:val="24"/>
        </w:rPr>
        <w:t>6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준법감시부서는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지원하여야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0F7997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BC2E01">
        <w:rPr>
          <w:rFonts w:eastAsiaTheme="minorHAnsi" w:hint="eastAsia"/>
          <w:sz w:val="24"/>
          <w:szCs w:val="24"/>
        </w:rPr>
        <w:t>7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감사의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내용을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적은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보고서를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정기적으로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금융위원회가</w:t>
      </w:r>
      <w:r w:rsidRPr="00884784">
        <w:rPr>
          <w:rFonts w:eastAsiaTheme="minorHAnsi"/>
          <w:sz w:val="24"/>
          <w:szCs w:val="24"/>
        </w:rPr>
        <w:t xml:space="preserve"> 정하는 바에 따라 </w:t>
      </w:r>
      <w:r w:rsidRPr="00884784">
        <w:rPr>
          <w:rFonts w:eastAsiaTheme="minorHAnsi" w:hint="eastAsia"/>
          <w:sz w:val="24"/>
          <w:szCs w:val="24"/>
        </w:rPr>
        <w:t>금융위원회에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제출하여야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B67B1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BC2E01">
        <w:rPr>
          <w:rFonts w:eastAsiaTheme="minorHAnsi" w:hint="eastAsia"/>
          <w:sz w:val="24"/>
          <w:szCs w:val="24"/>
        </w:rPr>
        <w:t>8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감사위원회 또는 감사의 원활한 직무수행을 위하여 관련 법령으로 정하는 바에 따라 충분한 자료나 정보를 제공하여야 하며, 감사위원회 또는 감사는 회사에 대하여 그 직무를 수행할 때 필요한 자료나 정보의 제공을 요청할 수 있다. </w:t>
      </w:r>
      <w:r w:rsidRPr="00AD4A6F">
        <w:rPr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특별한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사유가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없으면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따라야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52036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BC2E01">
        <w:rPr>
          <w:rFonts w:eastAsiaTheme="minorHAnsi" w:hint="eastAsia"/>
          <w:sz w:val="24"/>
          <w:szCs w:val="24"/>
        </w:rPr>
        <w:t>9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감사위원회의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정관에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따른다</w:t>
      </w:r>
      <w:r w:rsidRPr="00884784">
        <w:rPr>
          <w:rFonts w:eastAsiaTheme="minorHAnsi"/>
          <w:sz w:val="24"/>
          <w:szCs w:val="24"/>
        </w:rPr>
        <w:t>.</w:t>
      </w:r>
    </w:p>
    <w:p w:rsidR="00C63E81" w:rsidRPr="00884784" w:rsidRDefault="00C63E81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5B0FE0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4137B2">
        <w:rPr>
          <w:rFonts w:eastAsiaTheme="minorHAnsi" w:hint="eastAsia"/>
          <w:sz w:val="24"/>
          <w:szCs w:val="24"/>
        </w:rPr>
        <w:t>20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(보</w:t>
      </w:r>
      <w:r w:rsidR="00F806BC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위원회) (1) </w:t>
      </w:r>
      <w:r w:rsidR="00767FE3">
        <w:rPr>
          <w:rFonts w:eastAsiaTheme="minorHAnsi" w:hint="eastAsia"/>
          <w:sz w:val="24"/>
          <w:szCs w:val="24"/>
        </w:rPr>
        <w:t>보</w:t>
      </w:r>
      <w:r w:rsidR="00F806BC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대표이사를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포함하여</w:t>
      </w:r>
      <w:r w:rsidRPr="00884784">
        <w:rPr>
          <w:rFonts w:eastAsiaTheme="minorHAnsi"/>
          <w:sz w:val="24"/>
          <w:szCs w:val="24"/>
        </w:rPr>
        <w:t xml:space="preserve"> 3인의 </w:t>
      </w:r>
      <w:r w:rsidRPr="00884784">
        <w:rPr>
          <w:rFonts w:eastAsiaTheme="minorHAnsi" w:hint="eastAsia"/>
          <w:sz w:val="24"/>
          <w:szCs w:val="24"/>
        </w:rPr>
        <w:t>이사로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구성</w:t>
      </w:r>
      <w:r w:rsidR="00FB0AFD">
        <w:rPr>
          <w:rFonts w:eastAsiaTheme="minorHAnsi" w:hint="eastAsia"/>
          <w:sz w:val="24"/>
          <w:szCs w:val="24"/>
        </w:rPr>
        <w:t>하되 총 위원의 과반수를 사외이사로 구성한</w:t>
      </w:r>
      <w:r w:rsidRPr="00884784">
        <w:rPr>
          <w:rFonts w:eastAsiaTheme="minorHAnsi" w:hint="eastAsia"/>
          <w:sz w:val="24"/>
          <w:szCs w:val="24"/>
        </w:rPr>
        <w:t>다</w:t>
      </w:r>
      <w:r w:rsidRPr="00884784">
        <w:rPr>
          <w:rFonts w:eastAsiaTheme="minorHAnsi"/>
          <w:sz w:val="24"/>
          <w:szCs w:val="24"/>
        </w:rPr>
        <w:t>.</w:t>
      </w:r>
      <w:r w:rsidR="00FB0AFD" w:rsidRPr="00FB0AFD">
        <w:rPr>
          <w:rFonts w:eastAsiaTheme="minorHAnsi" w:hint="eastAsia"/>
          <w:sz w:val="24"/>
          <w:szCs w:val="24"/>
        </w:rPr>
        <w:t xml:space="preserve"> </w:t>
      </w:r>
    </w:p>
    <w:p w:rsidR="00D02D63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767FE3">
        <w:rPr>
          <w:rFonts w:eastAsiaTheme="minorHAnsi"/>
          <w:sz w:val="24"/>
          <w:szCs w:val="24"/>
        </w:rPr>
        <w:t>(2) 보</w:t>
      </w:r>
      <w:r w:rsidR="00F806BC">
        <w:rPr>
          <w:rFonts w:eastAsiaTheme="minorHAnsi" w:hint="eastAsia"/>
          <w:sz w:val="24"/>
          <w:szCs w:val="24"/>
        </w:rPr>
        <w:t>수</w:t>
      </w:r>
      <w:r w:rsidRPr="00767FE3">
        <w:rPr>
          <w:rFonts w:eastAsiaTheme="minorHAnsi"/>
          <w:sz w:val="24"/>
          <w:szCs w:val="24"/>
        </w:rPr>
        <w:t>위원회 위원 중 1인 이상은 금융회사 또는 상법상 회사의 금융, 회계 또는 재무 분야에서 종사한 경험이 있는 자로 한다.</w:t>
      </w:r>
    </w:p>
    <w:p w:rsidR="00A86AD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3</w:t>
      </w:r>
      <w:r w:rsidRPr="00884784">
        <w:rPr>
          <w:rFonts w:eastAsiaTheme="minorHAnsi"/>
          <w:sz w:val="24"/>
          <w:szCs w:val="24"/>
        </w:rPr>
        <w:t xml:space="preserve">) </w:t>
      </w:r>
      <w:r w:rsidR="00F806BC">
        <w:rPr>
          <w:rFonts w:eastAsiaTheme="minorHAnsi" w:hint="eastAsia"/>
          <w:sz w:val="24"/>
          <w:szCs w:val="24"/>
        </w:rPr>
        <w:t>보수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연</w:t>
      </w:r>
      <w:r w:rsidRPr="00884784">
        <w:rPr>
          <w:rFonts w:eastAsiaTheme="minorHAnsi"/>
          <w:sz w:val="24"/>
          <w:szCs w:val="24"/>
        </w:rPr>
        <w:t xml:space="preserve"> 1회 </w:t>
      </w:r>
      <w:r w:rsidRPr="00884784">
        <w:rPr>
          <w:rFonts w:eastAsiaTheme="minorHAnsi" w:hint="eastAsia"/>
          <w:sz w:val="24"/>
          <w:szCs w:val="24"/>
        </w:rPr>
        <w:t>이상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개최함을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원칙으로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A86AD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4</w:t>
      </w:r>
      <w:r w:rsidRPr="00884784">
        <w:rPr>
          <w:rFonts w:eastAsiaTheme="minorHAnsi"/>
          <w:sz w:val="24"/>
          <w:szCs w:val="24"/>
        </w:rPr>
        <w:t xml:space="preserve">) </w:t>
      </w:r>
      <w:r w:rsidR="00F806BC">
        <w:rPr>
          <w:rFonts w:eastAsiaTheme="minorHAnsi" w:hint="eastAsia"/>
          <w:sz w:val="24"/>
          <w:szCs w:val="24"/>
        </w:rPr>
        <w:t>보수</w:t>
      </w:r>
      <w:r w:rsidRPr="00884784">
        <w:rPr>
          <w:rFonts w:eastAsiaTheme="minorHAnsi" w:hint="eastAsia"/>
          <w:sz w:val="24"/>
          <w:szCs w:val="24"/>
        </w:rPr>
        <w:t>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재적위원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과반수의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찬성으로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, </w:t>
      </w:r>
      <w:r w:rsidR="00F806BC">
        <w:rPr>
          <w:rFonts w:eastAsiaTheme="minorHAnsi" w:hint="eastAsia"/>
          <w:sz w:val="24"/>
          <w:szCs w:val="24"/>
        </w:rPr>
        <w:t>보수</w:t>
      </w:r>
      <w:r w:rsidRPr="00884784">
        <w:rPr>
          <w:rFonts w:eastAsiaTheme="minorHAnsi" w:hint="eastAsia"/>
          <w:sz w:val="24"/>
          <w:szCs w:val="24"/>
        </w:rPr>
        <w:t>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특별한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이해관계가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당해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재적위원의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산입하지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아니한다</w:t>
      </w:r>
      <w:r w:rsidRPr="00884784">
        <w:rPr>
          <w:rFonts w:eastAsiaTheme="minorHAnsi"/>
          <w:sz w:val="24"/>
          <w:szCs w:val="24"/>
        </w:rPr>
        <w:t>.</w:t>
      </w:r>
    </w:p>
    <w:p w:rsidR="00A86AD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5</w:t>
      </w:r>
      <w:r w:rsidRPr="00884784">
        <w:rPr>
          <w:rFonts w:eastAsiaTheme="minorHAnsi"/>
          <w:sz w:val="24"/>
          <w:szCs w:val="24"/>
        </w:rPr>
        <w:t xml:space="preserve">) </w:t>
      </w:r>
      <w:r w:rsidR="00F806BC">
        <w:rPr>
          <w:rFonts w:eastAsiaTheme="minorHAnsi" w:hint="eastAsia"/>
          <w:sz w:val="24"/>
          <w:szCs w:val="24"/>
        </w:rPr>
        <w:t xml:space="preserve">보수위원회 </w:t>
      </w:r>
      <w:r w:rsidRPr="00884784">
        <w:rPr>
          <w:rFonts w:eastAsiaTheme="minorHAnsi" w:hint="eastAsia"/>
          <w:sz w:val="24"/>
          <w:szCs w:val="24"/>
        </w:rPr>
        <w:t>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1년으로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사외이사인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연속하여</w:t>
      </w:r>
      <w:r w:rsidRPr="00884784">
        <w:rPr>
          <w:rFonts w:eastAsiaTheme="minorHAnsi"/>
          <w:sz w:val="24"/>
          <w:szCs w:val="24"/>
        </w:rPr>
        <w:t xml:space="preserve"> 2년을 </w:t>
      </w:r>
      <w:r w:rsidRPr="00884784">
        <w:rPr>
          <w:rFonts w:eastAsiaTheme="minorHAnsi" w:hint="eastAsia"/>
          <w:sz w:val="24"/>
          <w:szCs w:val="24"/>
        </w:rPr>
        <w:t>초과할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없다</w:t>
      </w:r>
      <w:r w:rsidRPr="00884784">
        <w:rPr>
          <w:rFonts w:eastAsiaTheme="minorHAnsi"/>
          <w:sz w:val="24"/>
          <w:szCs w:val="24"/>
        </w:rPr>
        <w:t xml:space="preserve">.  </w:t>
      </w:r>
      <w:r w:rsidRPr="00884784">
        <w:rPr>
          <w:rFonts w:eastAsiaTheme="minorHAnsi" w:hint="eastAsia"/>
          <w:sz w:val="24"/>
          <w:szCs w:val="24"/>
        </w:rPr>
        <w:t>다만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임기만료시점의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불일치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재임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구성에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현저한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지장을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초래할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우려가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불가피한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사정이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아니하다</w:t>
      </w:r>
      <w:r w:rsidRPr="00884784">
        <w:rPr>
          <w:rFonts w:eastAsiaTheme="minorHAnsi"/>
          <w:sz w:val="24"/>
          <w:szCs w:val="24"/>
        </w:rPr>
        <w:t>.</w:t>
      </w:r>
    </w:p>
    <w:p w:rsidR="0000012A" w:rsidRPr="00D106C0" w:rsidRDefault="00BA0CA0" w:rsidP="00A43EE6">
      <w:pPr>
        <w:pStyle w:val="NoSpacing"/>
        <w:wordWrap/>
        <w:rPr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6</w:t>
      </w:r>
      <w:r w:rsidRPr="00884784">
        <w:rPr>
          <w:rFonts w:eastAsiaTheme="minorHAnsi"/>
          <w:sz w:val="24"/>
          <w:szCs w:val="24"/>
        </w:rPr>
        <w:t>)</w:t>
      </w:r>
      <w:r w:rsidR="00FB0AF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</w:t>
      </w:r>
      <w:r w:rsidR="00F806BC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</w:t>
      </w:r>
      <w:r w:rsidR="00E649EC" w:rsidRPr="00E649EC">
        <w:rPr>
          <w:rFonts w:eastAsiaTheme="minorHAnsi"/>
          <w:sz w:val="24"/>
          <w:szCs w:val="24"/>
        </w:rPr>
        <w:t xml:space="preserve">(사외이사, </w:t>
      </w:r>
      <w:r w:rsidR="00872CE0">
        <w:rPr>
          <w:rFonts w:eastAsiaTheme="minorHAnsi" w:hint="eastAsia"/>
          <w:sz w:val="24"/>
          <w:szCs w:val="24"/>
        </w:rPr>
        <w:t xml:space="preserve">비상임이사, </w:t>
      </w:r>
      <w:r w:rsidR="00E649EC" w:rsidRPr="00E649EC">
        <w:rPr>
          <w:rFonts w:eastAsiaTheme="minorHAnsi"/>
          <w:sz w:val="24"/>
          <w:szCs w:val="24"/>
        </w:rPr>
        <w:t>감사위원, 준법감시인 및 위험관리책임자는 제외</w:t>
      </w:r>
      <w:r w:rsidR="00AD4A6F">
        <w:rPr>
          <w:rFonts w:eastAsiaTheme="minorHAnsi" w:hint="eastAsia"/>
          <w:sz w:val="24"/>
          <w:szCs w:val="24"/>
        </w:rPr>
        <w:t>하며,</w:t>
      </w:r>
      <w:r w:rsidR="00003268">
        <w:rPr>
          <w:rFonts w:eastAsiaTheme="minorHAnsi" w:hint="eastAsia"/>
          <w:sz w:val="24"/>
          <w:szCs w:val="24"/>
        </w:rPr>
        <w:t xml:space="preserve"> 이하 본 조에서 동일</w:t>
      </w:r>
      <w:r w:rsidR="00AD4A6F">
        <w:rPr>
          <w:rFonts w:eastAsiaTheme="minorHAnsi" w:hint="eastAsia"/>
          <w:sz w:val="24"/>
          <w:szCs w:val="24"/>
        </w:rPr>
        <w:t>함</w:t>
      </w:r>
      <w:r w:rsidR="00E649EC" w:rsidRPr="00E649EC">
        <w:rPr>
          <w:rFonts w:eastAsiaTheme="minorHAnsi"/>
          <w:sz w:val="24"/>
          <w:szCs w:val="24"/>
        </w:rPr>
        <w:t>)</w:t>
      </w:r>
      <w:r w:rsidRPr="00884784">
        <w:rPr>
          <w:rFonts w:eastAsiaTheme="minorHAnsi"/>
          <w:sz w:val="24"/>
          <w:szCs w:val="24"/>
        </w:rPr>
        <w:t xml:space="preserve"> 및 </w:t>
      </w:r>
      <w:r w:rsidR="00E649EC">
        <w:rPr>
          <w:rFonts w:eastAsiaTheme="minorHAnsi" w:hint="eastAsia"/>
          <w:sz w:val="24"/>
          <w:szCs w:val="24"/>
        </w:rPr>
        <w:t>금융투자업무 담당자</w:t>
      </w:r>
      <w:r w:rsidRPr="00884784">
        <w:rPr>
          <w:rFonts w:eastAsiaTheme="minorHAnsi" w:hint="eastAsia"/>
          <w:sz w:val="24"/>
          <w:szCs w:val="24"/>
        </w:rPr>
        <w:t>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보수와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심의</w:t>
      </w:r>
      <w:r w:rsidR="00FB0AFD">
        <w:rPr>
          <w:rFonts w:ascii="Harrington" w:eastAsiaTheme="minorHAnsi" w:hAnsi="Harrington"/>
          <w:sz w:val="24"/>
          <w:szCs w:val="24"/>
        </w:rPr>
        <w:t>∙</w:t>
      </w:r>
      <w:r w:rsidRPr="00884784">
        <w:rPr>
          <w:rFonts w:eastAsiaTheme="minorHAnsi" w:hint="eastAsia"/>
          <w:sz w:val="24"/>
          <w:szCs w:val="24"/>
        </w:rPr>
        <w:t>의결한다</w:t>
      </w:r>
      <w:r w:rsidRPr="00884784">
        <w:rPr>
          <w:rFonts w:eastAsiaTheme="minorHAnsi"/>
          <w:sz w:val="24"/>
          <w:szCs w:val="24"/>
        </w:rPr>
        <w:t>.</w:t>
      </w:r>
      <w:r w:rsidR="00E649EC">
        <w:rPr>
          <w:rFonts w:eastAsiaTheme="minorHAnsi" w:hint="eastAsia"/>
          <w:sz w:val="24"/>
          <w:szCs w:val="24"/>
        </w:rPr>
        <w:t xml:space="preserve"> 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1.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보수의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결정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지급방식에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사항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2.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보수지급에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연차보고서의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작성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공시에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사항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3.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보수체계</w:t>
      </w:r>
      <w:r w:rsidRPr="00884784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설계</w:t>
      </w:r>
      <w:r w:rsidR="00FB0AFD" w:rsidRPr="00277CD3">
        <w:rPr>
          <w:rFonts w:ascii="Harrington" w:eastAsiaTheme="minorHAnsi" w:hAnsi="Harrington"/>
          <w:sz w:val="24"/>
          <w:szCs w:val="24"/>
        </w:rPr>
        <w:t>∙</w:t>
      </w:r>
      <w:r w:rsidRPr="00884784">
        <w:rPr>
          <w:rFonts w:eastAsiaTheme="minorHAnsi" w:hint="eastAsia"/>
          <w:sz w:val="24"/>
          <w:szCs w:val="24"/>
        </w:rPr>
        <w:t>운영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설계</w:t>
      </w:r>
      <w:r w:rsidR="00FB0AFD" w:rsidRPr="00277CD3">
        <w:rPr>
          <w:rFonts w:ascii="Harrington" w:eastAsiaTheme="minorHAnsi" w:hAnsi="Harrington"/>
          <w:sz w:val="24"/>
          <w:szCs w:val="24"/>
        </w:rPr>
        <w:t>∙</w:t>
      </w:r>
      <w:r w:rsidRPr="00884784">
        <w:rPr>
          <w:rFonts w:eastAsiaTheme="minorHAnsi" w:hint="eastAsia"/>
          <w:sz w:val="24"/>
          <w:szCs w:val="24"/>
        </w:rPr>
        <w:t>운영의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적정성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</w:t>
      </w:r>
    </w:p>
    <w:p w:rsidR="00D106C0" w:rsidRPr="00D106C0" w:rsidRDefault="00BA0CA0" w:rsidP="00A43EE6">
      <w:pPr>
        <w:pStyle w:val="NoSpacing"/>
        <w:wordWrap/>
        <w:ind w:leftChars="213" w:left="851" w:hangingChars="177" w:hanging="425"/>
        <w:rPr>
          <w:sz w:val="24"/>
          <w:szCs w:val="24"/>
        </w:rPr>
      </w:pPr>
      <w:r w:rsidRPr="00D106C0">
        <w:rPr>
          <w:sz w:val="24"/>
          <w:szCs w:val="24"/>
        </w:rPr>
        <w:t>4.</w:t>
      </w:r>
      <w:r w:rsidRPr="00D106C0">
        <w:rPr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보수정책에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의사결정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절차와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</w:t>
      </w:r>
    </w:p>
    <w:p w:rsidR="00D106C0" w:rsidRPr="00884784" w:rsidRDefault="00BA0CA0" w:rsidP="00A43EE6">
      <w:pPr>
        <w:pStyle w:val="NoSpacing"/>
        <w:wordWrap/>
        <w:ind w:leftChars="213" w:left="851" w:hangingChars="177" w:hanging="425"/>
        <w:rPr>
          <w:rFonts w:eastAsiaTheme="minorHAnsi"/>
          <w:sz w:val="24"/>
          <w:szCs w:val="24"/>
        </w:rPr>
      </w:pPr>
      <w:r w:rsidRPr="00D106C0">
        <w:rPr>
          <w:sz w:val="24"/>
          <w:szCs w:val="24"/>
        </w:rPr>
        <w:t>5.</w:t>
      </w:r>
      <w:r w:rsidRPr="00D106C0">
        <w:rPr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밖에</w:t>
      </w:r>
      <w:r w:rsidRPr="00D106C0">
        <w:rPr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</w:t>
      </w:r>
      <w:r w:rsidRPr="00F806BC">
        <w:rPr>
          <w:rFonts w:hint="eastAsia"/>
          <w:sz w:val="24"/>
          <w:szCs w:val="24"/>
        </w:rPr>
        <w:t>수</w:t>
      </w:r>
      <w:r w:rsidRPr="00884784">
        <w:rPr>
          <w:rFonts w:eastAsiaTheme="minorHAnsi" w:hint="eastAsia"/>
          <w:sz w:val="24"/>
          <w:szCs w:val="24"/>
        </w:rPr>
        <w:t>체계와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</w:t>
      </w:r>
      <w:r w:rsidR="00D02D63">
        <w:rPr>
          <w:rFonts w:eastAsiaTheme="minorHAnsi" w:hint="eastAsia"/>
          <w:sz w:val="24"/>
          <w:szCs w:val="24"/>
        </w:rPr>
        <w:t xml:space="preserve"> </w:t>
      </w:r>
    </w:p>
    <w:p w:rsidR="00E649EC" w:rsidRPr="00E649EC" w:rsidRDefault="00E649E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7</w:t>
      </w:r>
      <w:r>
        <w:rPr>
          <w:rFonts w:eastAsiaTheme="minorHAnsi" w:hint="eastAsia"/>
          <w:sz w:val="24"/>
          <w:szCs w:val="24"/>
        </w:rPr>
        <w:t>)</w:t>
      </w:r>
      <w:r w:rsidRPr="00E649EC">
        <w:rPr>
          <w:rFonts w:eastAsiaTheme="minorHAnsi"/>
          <w:sz w:val="24"/>
          <w:szCs w:val="24"/>
        </w:rPr>
        <w:t xml:space="preserve"> 회사는 임직원이 과도한 위험을 부담하지 아니하도록 </w:t>
      </w:r>
      <w:r w:rsidR="0025129D">
        <w:rPr>
          <w:rFonts w:eastAsiaTheme="minorHAnsi"/>
          <w:sz w:val="24"/>
          <w:szCs w:val="24"/>
        </w:rPr>
        <w:t>보</w:t>
      </w:r>
      <w:r w:rsidR="00F806BC">
        <w:rPr>
          <w:rFonts w:eastAsiaTheme="minorHAnsi" w:hint="eastAsia"/>
          <w:sz w:val="24"/>
          <w:szCs w:val="24"/>
        </w:rPr>
        <w:t>수</w:t>
      </w:r>
      <w:r w:rsidR="0025129D">
        <w:rPr>
          <w:rFonts w:eastAsiaTheme="minorHAnsi"/>
          <w:sz w:val="24"/>
          <w:szCs w:val="24"/>
        </w:rPr>
        <w:t>체계</w:t>
      </w:r>
      <w:r w:rsidRPr="00E649EC">
        <w:rPr>
          <w:rFonts w:eastAsiaTheme="minorHAnsi"/>
          <w:sz w:val="24"/>
          <w:szCs w:val="24"/>
        </w:rPr>
        <w:t>를 마련하여야 한다.</w:t>
      </w:r>
    </w:p>
    <w:p w:rsidR="00E649EC" w:rsidRDefault="00E649E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8</w:t>
      </w:r>
      <w:r>
        <w:rPr>
          <w:rFonts w:eastAsiaTheme="minorHAnsi" w:hint="eastAsia"/>
          <w:sz w:val="24"/>
          <w:szCs w:val="24"/>
        </w:rPr>
        <w:t xml:space="preserve">) </w:t>
      </w:r>
      <w:r w:rsidRPr="00E649EC">
        <w:rPr>
          <w:rFonts w:eastAsiaTheme="minorHAnsi"/>
          <w:sz w:val="24"/>
          <w:szCs w:val="24"/>
        </w:rPr>
        <w:t>회사는 임</w:t>
      </w:r>
      <w:r w:rsidR="003A06C5">
        <w:rPr>
          <w:rFonts w:eastAsiaTheme="minorHAnsi" w:hint="eastAsia"/>
          <w:sz w:val="24"/>
          <w:szCs w:val="24"/>
        </w:rPr>
        <w:t xml:space="preserve">원 및 </w:t>
      </w:r>
      <w:r w:rsidRPr="00E649EC">
        <w:rPr>
          <w:rFonts w:eastAsiaTheme="minorHAnsi"/>
          <w:sz w:val="24"/>
          <w:szCs w:val="24"/>
        </w:rPr>
        <w:t xml:space="preserve">직원에 대하여 </w:t>
      </w:r>
      <w:r w:rsidR="00003268">
        <w:rPr>
          <w:rFonts w:eastAsiaTheme="minorHAnsi" w:hint="eastAsia"/>
          <w:sz w:val="24"/>
          <w:szCs w:val="24"/>
        </w:rPr>
        <w:t xml:space="preserve">다음의 기준에 따라 </w:t>
      </w:r>
      <w:r w:rsidR="003A06C5">
        <w:rPr>
          <w:rFonts w:eastAsiaTheme="minorHAnsi" w:hint="eastAsia"/>
          <w:sz w:val="24"/>
          <w:szCs w:val="24"/>
        </w:rPr>
        <w:t>성과보수</w:t>
      </w:r>
      <w:r w:rsidRPr="00E649EC">
        <w:rPr>
          <w:rFonts w:eastAsiaTheme="minorHAnsi"/>
          <w:sz w:val="24"/>
          <w:szCs w:val="24"/>
        </w:rPr>
        <w:t xml:space="preserve">로 일정기간 </w:t>
      </w:r>
      <w:r w:rsidRPr="00E649EC">
        <w:rPr>
          <w:rFonts w:eastAsiaTheme="minorHAnsi"/>
          <w:sz w:val="24"/>
          <w:szCs w:val="24"/>
        </w:rPr>
        <w:lastRenderedPageBreak/>
        <w:t xml:space="preserve">이상 이연하여 지급하여야 한다. </w:t>
      </w:r>
    </w:p>
    <w:p w:rsidR="00D106C0" w:rsidRDefault="00003268" w:rsidP="00A43EE6">
      <w:pPr>
        <w:pStyle w:val="NoSpacing"/>
        <w:numPr>
          <w:ilvl w:val="0"/>
          <w:numId w:val="17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보수 중 성과보수의 비율은 성과평가와 연동하고, 그 비율은 책임의 정도, 직무의 특성, 담당 업무의 </w:t>
      </w:r>
      <w:proofErr w:type="spellStart"/>
      <w:r w:rsidRPr="00003268">
        <w:rPr>
          <w:rFonts w:eastAsiaTheme="minorHAnsi"/>
          <w:sz w:val="24"/>
          <w:szCs w:val="24"/>
        </w:rPr>
        <w:t>투자성</w:t>
      </w:r>
      <w:proofErr w:type="spellEnd"/>
      <w:r w:rsidRPr="00003268">
        <w:rPr>
          <w:rFonts w:eastAsiaTheme="minorHAnsi"/>
          <w:sz w:val="24"/>
          <w:szCs w:val="24"/>
        </w:rPr>
        <w:t xml:space="preserve">(자본시장과 </w:t>
      </w:r>
      <w:proofErr w:type="spellStart"/>
      <w:r w:rsidRPr="00003268">
        <w:rPr>
          <w:rFonts w:eastAsiaTheme="minorHAnsi"/>
          <w:sz w:val="24"/>
          <w:szCs w:val="24"/>
        </w:rPr>
        <w:t>금융투자업에</w:t>
      </w:r>
      <w:proofErr w:type="spellEnd"/>
      <w:r w:rsidRPr="00003268">
        <w:rPr>
          <w:rFonts w:eastAsiaTheme="minorHAnsi"/>
          <w:sz w:val="24"/>
          <w:szCs w:val="24"/>
        </w:rPr>
        <w:t xml:space="preserve"> 관한 법률 제3조</w:t>
      </w:r>
      <w:r>
        <w:rPr>
          <w:rFonts w:eastAsiaTheme="minorHAnsi" w:hint="eastAsia"/>
          <w:sz w:val="24"/>
          <w:szCs w:val="24"/>
        </w:rPr>
        <w:t xml:space="preserve"> </w:t>
      </w:r>
      <w:r w:rsidRPr="00003268">
        <w:rPr>
          <w:rFonts w:eastAsiaTheme="minorHAnsi"/>
          <w:sz w:val="24"/>
          <w:szCs w:val="24"/>
        </w:rPr>
        <w:t xml:space="preserve">제1항에 따른 </w:t>
      </w:r>
      <w:proofErr w:type="spellStart"/>
      <w:r w:rsidRPr="00003268">
        <w:rPr>
          <w:rFonts w:eastAsiaTheme="minorHAnsi"/>
          <w:sz w:val="24"/>
          <w:szCs w:val="24"/>
        </w:rPr>
        <w:t>투자성을</w:t>
      </w:r>
      <w:proofErr w:type="spellEnd"/>
      <w:r w:rsidRPr="00003268">
        <w:rPr>
          <w:rFonts w:eastAsiaTheme="minorHAnsi"/>
          <w:sz w:val="24"/>
          <w:szCs w:val="24"/>
        </w:rPr>
        <w:t xml:space="preserve"> 말한다. 이하 같다) 등에 따라 달리 할 것</w:t>
      </w:r>
    </w:p>
    <w:p w:rsidR="00D106C0" w:rsidRDefault="00003268" w:rsidP="00A43EE6">
      <w:pPr>
        <w:pStyle w:val="NoSpacing"/>
        <w:numPr>
          <w:ilvl w:val="0"/>
          <w:numId w:val="17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>임원</w:t>
      </w:r>
      <w:r>
        <w:rPr>
          <w:rFonts w:eastAsiaTheme="minorHAnsi" w:hint="eastAsia"/>
          <w:sz w:val="24"/>
          <w:szCs w:val="24"/>
        </w:rPr>
        <w:t xml:space="preserve"> </w:t>
      </w:r>
      <w:r w:rsidRPr="00003268">
        <w:rPr>
          <w:rFonts w:eastAsiaTheme="minorHAnsi"/>
          <w:sz w:val="24"/>
          <w:szCs w:val="24"/>
        </w:rPr>
        <w:t xml:space="preserve">및 금융투자업무 담당자는 담당 업무의 </w:t>
      </w:r>
      <w:proofErr w:type="spellStart"/>
      <w:r w:rsidRPr="00003268">
        <w:rPr>
          <w:rFonts w:eastAsiaTheme="minorHAnsi"/>
          <w:sz w:val="24"/>
          <w:szCs w:val="24"/>
        </w:rPr>
        <w:t>투자성</w:t>
      </w:r>
      <w:proofErr w:type="spellEnd"/>
      <w:r w:rsidRPr="00003268">
        <w:rPr>
          <w:rFonts w:eastAsiaTheme="minorHAnsi"/>
          <w:sz w:val="24"/>
          <w:szCs w:val="24"/>
        </w:rPr>
        <w:t xml:space="preserve"> 정도, 투자성의 존속기간 등을 고려하여 성과보수의 일정 비율 이상을 3년 이상 이연하여 지급할 것. </w:t>
      </w:r>
      <w:r w:rsidR="00A64B12">
        <w:rPr>
          <w:rFonts w:eastAsiaTheme="minorHAnsi" w:hint="eastAsia"/>
          <w:sz w:val="24"/>
          <w:szCs w:val="24"/>
        </w:rPr>
        <w:t xml:space="preserve"> </w:t>
      </w:r>
      <w:r w:rsidRPr="00003268">
        <w:rPr>
          <w:rFonts w:eastAsiaTheme="minorHAnsi"/>
          <w:sz w:val="24"/>
          <w:szCs w:val="24"/>
        </w:rPr>
        <w:t xml:space="preserve">다만, 담당업무의 </w:t>
      </w:r>
      <w:proofErr w:type="spellStart"/>
      <w:r w:rsidRPr="00003268">
        <w:rPr>
          <w:rFonts w:eastAsiaTheme="minorHAnsi"/>
          <w:sz w:val="24"/>
          <w:szCs w:val="24"/>
        </w:rPr>
        <w:t>투자성</w:t>
      </w:r>
      <w:proofErr w:type="spellEnd"/>
      <w:r w:rsidRPr="00003268">
        <w:rPr>
          <w:rFonts w:eastAsiaTheme="minorHAnsi"/>
          <w:sz w:val="24"/>
          <w:szCs w:val="24"/>
        </w:rPr>
        <w:t xml:space="preserve"> 존속기간이 3년 미만인 경우에는 투자성의 존속기간 수준으로 이연 기간을 축소할 수 있다.</w:t>
      </w:r>
    </w:p>
    <w:p w:rsidR="00D106C0" w:rsidRDefault="00003268" w:rsidP="00A43EE6">
      <w:pPr>
        <w:pStyle w:val="NoSpacing"/>
        <w:numPr>
          <w:ilvl w:val="0"/>
          <w:numId w:val="17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제2호에 따라 성과보수를 이연 지급할 경우에는 초기에 지급되는 부분이 기간별 </w:t>
      </w:r>
      <w:proofErr w:type="spellStart"/>
      <w:r w:rsidRPr="00003268">
        <w:rPr>
          <w:rFonts w:eastAsiaTheme="minorHAnsi"/>
          <w:sz w:val="24"/>
          <w:szCs w:val="24"/>
        </w:rPr>
        <w:t>균등배분한</w:t>
      </w:r>
      <w:proofErr w:type="spellEnd"/>
      <w:r w:rsidRPr="00003268">
        <w:rPr>
          <w:rFonts w:eastAsiaTheme="minorHAnsi"/>
          <w:sz w:val="24"/>
          <w:szCs w:val="24"/>
        </w:rPr>
        <w:t xml:space="preserve"> 수준보다 작도록 할 것</w:t>
      </w:r>
    </w:p>
    <w:p w:rsidR="00D106C0" w:rsidRDefault="00003268" w:rsidP="00A43EE6">
      <w:pPr>
        <w:pStyle w:val="NoSpacing"/>
        <w:numPr>
          <w:ilvl w:val="0"/>
          <w:numId w:val="17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임원 및 금융투자업무 담당자의 성과보수의 일정 비율 이상은 </w:t>
      </w:r>
      <w:r w:rsidR="00A11672">
        <w:rPr>
          <w:rFonts w:eastAsiaTheme="minorHAnsi"/>
          <w:sz w:val="24"/>
          <w:szCs w:val="24"/>
        </w:rPr>
        <w:t>회사</w:t>
      </w:r>
      <w:r w:rsidRPr="00003268">
        <w:rPr>
          <w:rFonts w:eastAsiaTheme="minorHAnsi"/>
          <w:sz w:val="24"/>
          <w:szCs w:val="24"/>
        </w:rPr>
        <w:t>의 장기 성과와 연계될 수 있는 형태로 지급할 것</w:t>
      </w:r>
    </w:p>
    <w:p w:rsidR="00E649EC" w:rsidRPr="00E649EC" w:rsidRDefault="00E649E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9</w:t>
      </w:r>
      <w:r>
        <w:rPr>
          <w:rFonts w:eastAsiaTheme="minorHAnsi" w:hint="eastAsia"/>
          <w:sz w:val="24"/>
          <w:szCs w:val="24"/>
        </w:rPr>
        <w:t xml:space="preserve">) </w:t>
      </w:r>
      <w:r w:rsidRPr="00E649EC">
        <w:rPr>
          <w:rFonts w:eastAsiaTheme="minorHAnsi"/>
          <w:sz w:val="24"/>
          <w:szCs w:val="24"/>
        </w:rPr>
        <w:t>회사는 임</w:t>
      </w:r>
      <w:r w:rsidR="00003268">
        <w:rPr>
          <w:rFonts w:eastAsiaTheme="minorHAnsi" w:hint="eastAsia"/>
          <w:sz w:val="24"/>
          <w:szCs w:val="24"/>
        </w:rPr>
        <w:t xml:space="preserve">원 및 </w:t>
      </w:r>
      <w:r w:rsidRPr="00E649EC">
        <w:rPr>
          <w:rFonts w:eastAsiaTheme="minorHAnsi"/>
          <w:sz w:val="24"/>
          <w:szCs w:val="24"/>
        </w:rPr>
        <w:t>직원의 보수지급에 관한 연차보고서</w:t>
      </w:r>
      <w:r w:rsidR="000A7569">
        <w:rPr>
          <w:rFonts w:eastAsiaTheme="minorHAnsi" w:hint="eastAsia"/>
          <w:sz w:val="24"/>
          <w:szCs w:val="24"/>
        </w:rPr>
        <w:t>(</w:t>
      </w:r>
      <w:r w:rsidR="00767FE3">
        <w:rPr>
          <w:rFonts w:eastAsiaTheme="minorHAnsi" w:hint="eastAsia"/>
          <w:sz w:val="24"/>
          <w:szCs w:val="24"/>
        </w:rPr>
        <w:t xml:space="preserve">이하 </w:t>
      </w:r>
      <w:r w:rsidR="000A7569">
        <w:rPr>
          <w:rFonts w:eastAsiaTheme="minorHAnsi"/>
          <w:sz w:val="24"/>
          <w:szCs w:val="24"/>
        </w:rPr>
        <w:t>“</w:t>
      </w:r>
      <w:r w:rsidR="00F806BC">
        <w:rPr>
          <w:rFonts w:eastAsiaTheme="minorHAnsi" w:hint="eastAsia"/>
          <w:sz w:val="24"/>
          <w:szCs w:val="24"/>
        </w:rPr>
        <w:t>보수체계</w:t>
      </w:r>
      <w:r w:rsidR="000A7569">
        <w:rPr>
          <w:rFonts w:eastAsiaTheme="minorHAnsi" w:hint="eastAsia"/>
          <w:sz w:val="24"/>
          <w:szCs w:val="24"/>
        </w:rPr>
        <w:t xml:space="preserve"> 연차보고서</w:t>
      </w:r>
      <w:r w:rsidR="000A7569">
        <w:rPr>
          <w:rFonts w:eastAsiaTheme="minorHAnsi"/>
          <w:sz w:val="24"/>
          <w:szCs w:val="24"/>
        </w:rPr>
        <w:t>”</w:t>
      </w:r>
      <w:r w:rsidR="000A7569">
        <w:rPr>
          <w:rFonts w:eastAsiaTheme="minorHAnsi" w:hint="eastAsia"/>
          <w:sz w:val="24"/>
          <w:szCs w:val="24"/>
        </w:rPr>
        <w:t>)</w:t>
      </w:r>
      <w:r w:rsidRPr="00E649EC">
        <w:rPr>
          <w:rFonts w:eastAsiaTheme="minorHAnsi"/>
          <w:sz w:val="24"/>
          <w:szCs w:val="24"/>
        </w:rPr>
        <w:t>를 작성하고 결산 후 3개월 이내에 인터넷 홈페이지 등에 그 내용을 공시</w:t>
      </w:r>
      <w:r w:rsidR="000B6916">
        <w:rPr>
          <w:rFonts w:eastAsiaTheme="minorHAnsi"/>
          <w:sz w:val="24"/>
          <w:szCs w:val="24"/>
        </w:rPr>
        <w:t>한다</w:t>
      </w:r>
      <w:r w:rsidRPr="00E649EC">
        <w:rPr>
          <w:rFonts w:eastAsiaTheme="minorHAnsi"/>
          <w:sz w:val="24"/>
          <w:szCs w:val="24"/>
        </w:rPr>
        <w:t>.</w:t>
      </w:r>
    </w:p>
    <w:p w:rsidR="00E649EC" w:rsidRPr="00277CD3" w:rsidRDefault="00E649EC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</w:t>
      </w:r>
      <w:r w:rsidR="0075710F">
        <w:rPr>
          <w:rFonts w:eastAsiaTheme="minorHAnsi" w:hint="eastAsia"/>
          <w:sz w:val="24"/>
          <w:szCs w:val="24"/>
        </w:rPr>
        <w:t>10</w:t>
      </w:r>
      <w:r>
        <w:rPr>
          <w:rFonts w:eastAsiaTheme="minorHAnsi" w:hint="eastAsia"/>
          <w:sz w:val="24"/>
          <w:szCs w:val="24"/>
        </w:rPr>
        <w:t xml:space="preserve">) </w:t>
      </w:r>
      <w:r w:rsidR="00F806BC">
        <w:rPr>
          <w:rFonts w:eastAsiaTheme="minorHAnsi" w:hint="eastAsia"/>
          <w:sz w:val="24"/>
          <w:szCs w:val="24"/>
        </w:rPr>
        <w:t>보수체계</w:t>
      </w:r>
      <w:r w:rsidRPr="00E649EC">
        <w:rPr>
          <w:rFonts w:eastAsiaTheme="minorHAnsi"/>
          <w:sz w:val="24"/>
          <w:szCs w:val="24"/>
        </w:rPr>
        <w:t xml:space="preserve"> 연차보고서에는 다음 각 호의 사항이 포함되어야 </w:t>
      </w:r>
      <w:r w:rsidR="002937A8">
        <w:rPr>
          <w:rFonts w:eastAsiaTheme="minorHAnsi" w:hint="eastAsia"/>
          <w:sz w:val="24"/>
          <w:szCs w:val="24"/>
        </w:rPr>
        <w:t xml:space="preserve">하며, </w:t>
      </w:r>
      <w:r w:rsidR="006E5057" w:rsidRPr="002937A8">
        <w:rPr>
          <w:rFonts w:eastAsiaTheme="minorHAnsi"/>
          <w:sz w:val="24"/>
          <w:szCs w:val="24"/>
        </w:rPr>
        <w:t>이사(사외이사, 감사위원 제외), 사외이사(감사위원 제외), 감사위원, 업무집행책임자, 상법에 따른 집행임원 등</w:t>
      </w:r>
      <w:r w:rsidR="006E5057" w:rsidRPr="002937A8">
        <w:rPr>
          <w:rFonts w:eastAsiaTheme="minorHAnsi" w:hint="eastAsia"/>
          <w:sz w:val="24"/>
          <w:szCs w:val="24"/>
        </w:rPr>
        <w:t xml:space="preserve"> </w:t>
      </w:r>
      <w:r w:rsidR="002937A8" w:rsidRPr="002937A8">
        <w:rPr>
          <w:rFonts w:eastAsiaTheme="minorHAnsi" w:hint="eastAsia"/>
          <w:sz w:val="24"/>
          <w:szCs w:val="24"/>
        </w:rPr>
        <w:t>임원의</w:t>
      </w:r>
      <w:r w:rsidR="002937A8" w:rsidRPr="002937A8">
        <w:rPr>
          <w:rFonts w:eastAsiaTheme="minorHAnsi"/>
          <w:sz w:val="24"/>
          <w:szCs w:val="24"/>
        </w:rPr>
        <w:t xml:space="preserve"> 유형별 총액</w:t>
      </w:r>
      <w:r w:rsidR="004D6EF2">
        <w:rPr>
          <w:rFonts w:eastAsiaTheme="minorHAnsi" w:hint="eastAsia"/>
          <w:sz w:val="24"/>
          <w:szCs w:val="24"/>
        </w:rPr>
        <w:t>(</w:t>
      </w:r>
      <w:r w:rsidR="004D6EF2" w:rsidRPr="002937A8">
        <w:rPr>
          <w:rFonts w:eastAsiaTheme="minorHAnsi"/>
          <w:sz w:val="24"/>
          <w:szCs w:val="24"/>
        </w:rPr>
        <w:t xml:space="preserve">명목여하를 불문하고 </w:t>
      </w:r>
      <w:r w:rsidR="00A11672">
        <w:rPr>
          <w:rFonts w:eastAsiaTheme="minorHAnsi"/>
          <w:sz w:val="24"/>
          <w:szCs w:val="24"/>
        </w:rPr>
        <w:t>회사</w:t>
      </w:r>
      <w:r w:rsidR="004D6EF2" w:rsidRPr="002937A8">
        <w:rPr>
          <w:rFonts w:eastAsiaTheme="minorHAnsi"/>
          <w:sz w:val="24"/>
          <w:szCs w:val="24"/>
        </w:rPr>
        <w:t>로부터 지급받은 모든 보수</w:t>
      </w:r>
      <w:r w:rsidR="004D6EF2">
        <w:rPr>
          <w:rFonts w:eastAsiaTheme="minorHAnsi" w:hint="eastAsia"/>
          <w:sz w:val="24"/>
          <w:szCs w:val="24"/>
        </w:rPr>
        <w:t>총액)</w:t>
      </w:r>
      <w:r w:rsidR="002937A8" w:rsidRPr="002937A8">
        <w:rPr>
          <w:rFonts w:eastAsiaTheme="minorHAnsi"/>
          <w:sz w:val="24"/>
          <w:szCs w:val="24"/>
        </w:rPr>
        <w:t>으로 작성</w:t>
      </w:r>
      <w:r w:rsidR="000B6916">
        <w:rPr>
          <w:rFonts w:eastAsiaTheme="minorHAnsi"/>
          <w:sz w:val="24"/>
          <w:szCs w:val="24"/>
        </w:rPr>
        <w:t>한다</w:t>
      </w:r>
      <w:r w:rsidR="002937A8" w:rsidRPr="002937A8">
        <w:rPr>
          <w:rFonts w:eastAsiaTheme="minorHAnsi"/>
          <w:sz w:val="24"/>
          <w:szCs w:val="24"/>
        </w:rPr>
        <w:t xml:space="preserve">. </w:t>
      </w:r>
    </w:p>
    <w:p w:rsidR="00D106C0" w:rsidRDefault="00003268" w:rsidP="00A43EE6">
      <w:pPr>
        <w:pStyle w:val="NoSpacing"/>
        <w:numPr>
          <w:ilvl w:val="0"/>
          <w:numId w:val="19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보수위원회의 구성, 권한과 책임을 포함한 </w:t>
      </w:r>
      <w:r w:rsidR="00A11672">
        <w:rPr>
          <w:rFonts w:eastAsiaTheme="minorHAnsi"/>
          <w:sz w:val="24"/>
          <w:szCs w:val="24"/>
        </w:rPr>
        <w:t>회사</w:t>
      </w:r>
      <w:r w:rsidRPr="00003268">
        <w:rPr>
          <w:rFonts w:eastAsiaTheme="minorHAnsi"/>
          <w:sz w:val="24"/>
          <w:szCs w:val="24"/>
        </w:rPr>
        <w:t xml:space="preserve">의 </w:t>
      </w:r>
      <w:r w:rsidR="00F806BC">
        <w:rPr>
          <w:rFonts w:eastAsiaTheme="minorHAnsi"/>
          <w:sz w:val="24"/>
          <w:szCs w:val="24"/>
        </w:rPr>
        <w:t>보수체계</w:t>
      </w:r>
      <w:r w:rsidRPr="00003268">
        <w:rPr>
          <w:rFonts w:eastAsiaTheme="minorHAnsi"/>
          <w:sz w:val="24"/>
          <w:szCs w:val="24"/>
        </w:rPr>
        <w:t xml:space="preserve"> 의사결정 절차</w:t>
      </w:r>
    </w:p>
    <w:p w:rsidR="00D106C0" w:rsidRDefault="00003268" w:rsidP="00A43EE6">
      <w:pPr>
        <w:pStyle w:val="NoSpacing"/>
        <w:numPr>
          <w:ilvl w:val="0"/>
          <w:numId w:val="19"/>
        </w:numPr>
        <w:wordWrap/>
        <w:ind w:left="851" w:hanging="284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성과측정 및 위험 조정 기준, 성과와 보수의 연계성, 이연, 지급확정 및 환수 기준, 현금과 주식, 그 밖에 보수간의 배분을 결정하는 기준 등을 포함한 </w:t>
      </w:r>
      <w:r w:rsidR="00F806BC">
        <w:rPr>
          <w:rFonts w:eastAsiaTheme="minorHAnsi"/>
          <w:sz w:val="24"/>
          <w:szCs w:val="24"/>
        </w:rPr>
        <w:t>보수체계</w:t>
      </w:r>
      <w:r w:rsidRPr="00003268">
        <w:rPr>
          <w:rFonts w:eastAsiaTheme="minorHAnsi"/>
          <w:sz w:val="24"/>
          <w:szCs w:val="24"/>
        </w:rPr>
        <w:t>의 주요 특성</w:t>
      </w:r>
      <w:r w:rsidRPr="00277CD3">
        <w:rPr>
          <w:rFonts w:eastAsiaTheme="minorHAnsi" w:hint="eastAsia"/>
          <w:sz w:val="24"/>
          <w:szCs w:val="24"/>
        </w:rPr>
        <w:t xml:space="preserve"> </w:t>
      </w:r>
    </w:p>
    <w:p w:rsidR="000B328E" w:rsidRPr="000B328E" w:rsidRDefault="000B328E" w:rsidP="00A43EE6">
      <w:pPr>
        <w:pStyle w:val="NoSpacing"/>
        <w:numPr>
          <w:ilvl w:val="0"/>
          <w:numId w:val="19"/>
        </w:numPr>
        <w:wordWrap/>
        <w:ind w:left="851" w:hanging="284"/>
        <w:rPr>
          <w:rFonts w:eastAsiaTheme="minorHAnsi"/>
          <w:sz w:val="24"/>
          <w:szCs w:val="24"/>
        </w:rPr>
      </w:pPr>
      <w:r w:rsidRPr="000B328E">
        <w:rPr>
          <w:rFonts w:eastAsiaTheme="minorHAnsi"/>
          <w:sz w:val="24"/>
          <w:szCs w:val="24"/>
        </w:rPr>
        <w:t xml:space="preserve">임원 및 금융투자업무 담당자에 해당하는 사람에 대한 </w:t>
      </w:r>
      <w:r w:rsidR="00F806BC">
        <w:rPr>
          <w:rFonts w:eastAsiaTheme="minorHAnsi"/>
          <w:sz w:val="24"/>
          <w:szCs w:val="24"/>
        </w:rPr>
        <w:t>보수체계</w:t>
      </w:r>
      <w:r w:rsidRPr="000B328E">
        <w:rPr>
          <w:rFonts w:eastAsiaTheme="minorHAnsi"/>
          <w:sz w:val="24"/>
          <w:szCs w:val="24"/>
        </w:rPr>
        <w:t>의 설계</w:t>
      </w:r>
      <w:r>
        <w:rPr>
          <w:rFonts w:ascii="Harrington" w:eastAsiaTheme="minorHAnsi" w:hAnsi="Harrington"/>
          <w:sz w:val="24"/>
          <w:szCs w:val="24"/>
        </w:rPr>
        <w:t>∙</w:t>
      </w:r>
      <w:r w:rsidRPr="000B328E">
        <w:rPr>
          <w:rFonts w:eastAsiaTheme="minorHAnsi"/>
          <w:sz w:val="24"/>
          <w:szCs w:val="24"/>
        </w:rPr>
        <w:t>운영 및 그 설계</w:t>
      </w:r>
      <w:r>
        <w:rPr>
          <w:rFonts w:ascii="Harrington" w:eastAsiaTheme="minorHAnsi" w:hAnsi="Harrington"/>
          <w:sz w:val="24"/>
          <w:szCs w:val="24"/>
        </w:rPr>
        <w:t>∙</w:t>
      </w:r>
      <w:r w:rsidRPr="000B328E">
        <w:rPr>
          <w:rFonts w:eastAsiaTheme="minorHAnsi"/>
          <w:sz w:val="24"/>
          <w:szCs w:val="24"/>
        </w:rPr>
        <w:t>운영의 적정성 평가 등에 관한 사항</w:t>
      </w:r>
    </w:p>
    <w:p w:rsidR="000B328E" w:rsidRDefault="000B328E" w:rsidP="00A43EE6">
      <w:pPr>
        <w:pStyle w:val="NoSpacing"/>
        <w:numPr>
          <w:ilvl w:val="0"/>
          <w:numId w:val="19"/>
        </w:numPr>
        <w:wordWrap/>
        <w:ind w:left="851" w:hanging="284"/>
        <w:rPr>
          <w:rFonts w:eastAsiaTheme="minorHAnsi"/>
          <w:sz w:val="24"/>
          <w:szCs w:val="24"/>
        </w:rPr>
      </w:pPr>
      <w:r w:rsidRPr="000B328E">
        <w:rPr>
          <w:rFonts w:eastAsiaTheme="minorHAnsi"/>
          <w:sz w:val="24"/>
          <w:szCs w:val="24"/>
        </w:rPr>
        <w:t>보수정책에 대한 의사결정 절차와 관련된 사항</w:t>
      </w:r>
    </w:p>
    <w:p w:rsidR="000B328E" w:rsidRDefault="000B328E" w:rsidP="00A43EE6">
      <w:pPr>
        <w:pStyle w:val="NoSpacing"/>
        <w:numPr>
          <w:ilvl w:val="0"/>
          <w:numId w:val="19"/>
        </w:numPr>
        <w:wordWrap/>
        <w:ind w:left="851" w:hanging="284"/>
        <w:rPr>
          <w:rFonts w:eastAsiaTheme="minorHAnsi"/>
          <w:sz w:val="24"/>
          <w:szCs w:val="24"/>
        </w:rPr>
      </w:pPr>
      <w:r w:rsidRPr="000B328E">
        <w:rPr>
          <w:rFonts w:eastAsiaTheme="minorHAnsi" w:hint="eastAsia"/>
          <w:sz w:val="24"/>
          <w:szCs w:val="24"/>
        </w:rPr>
        <w:t>다음</w:t>
      </w:r>
      <w:r w:rsidRPr="000B328E">
        <w:rPr>
          <w:rFonts w:eastAsiaTheme="minorHAnsi"/>
          <w:sz w:val="24"/>
          <w:szCs w:val="24"/>
        </w:rPr>
        <w:t xml:space="preserve"> 각 호에 따른 보수에 관한 총계정보와 임원 및 금융투자업무 담당자의 보수에 관한 사항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회계연도 중 </w:t>
      </w:r>
      <w:proofErr w:type="spellStart"/>
      <w:r w:rsidRPr="00003268">
        <w:rPr>
          <w:rFonts w:eastAsiaTheme="minorHAnsi"/>
          <w:sz w:val="24"/>
          <w:szCs w:val="24"/>
        </w:rPr>
        <w:t>보수액</w:t>
      </w:r>
      <w:proofErr w:type="spellEnd"/>
      <w:r w:rsidRPr="00003268">
        <w:rPr>
          <w:rFonts w:eastAsiaTheme="minorHAnsi"/>
          <w:sz w:val="24"/>
          <w:szCs w:val="24"/>
        </w:rPr>
        <w:t>(기본급 및 성과보수를 구분하고 대상 임직원 수를 포함한다)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성과보수 금액 및 지급형태(현금, 주식, 주식연계상품 및 기타로 </w:t>
      </w:r>
      <w:r w:rsidRPr="00003268">
        <w:rPr>
          <w:rFonts w:eastAsiaTheme="minorHAnsi"/>
          <w:sz w:val="24"/>
          <w:szCs w:val="24"/>
        </w:rPr>
        <w:lastRenderedPageBreak/>
        <w:t>구분한다)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proofErr w:type="spellStart"/>
      <w:r w:rsidRPr="00003268">
        <w:rPr>
          <w:rFonts w:eastAsiaTheme="minorHAnsi"/>
          <w:sz w:val="24"/>
          <w:szCs w:val="24"/>
        </w:rPr>
        <w:t>이연된</w:t>
      </w:r>
      <w:proofErr w:type="spellEnd"/>
      <w:r w:rsidRPr="00003268">
        <w:rPr>
          <w:rFonts w:eastAsiaTheme="minorHAnsi"/>
          <w:sz w:val="24"/>
          <w:szCs w:val="24"/>
        </w:rPr>
        <w:t xml:space="preserve"> 성과보수(지급이 확정된 부분과 그렇지 않은 부분을 구분한다)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proofErr w:type="spellStart"/>
      <w:r w:rsidRPr="00003268">
        <w:rPr>
          <w:rFonts w:eastAsiaTheme="minorHAnsi"/>
          <w:sz w:val="24"/>
          <w:szCs w:val="24"/>
        </w:rPr>
        <w:t>이연된</w:t>
      </w:r>
      <w:proofErr w:type="spellEnd"/>
      <w:r w:rsidRPr="00003268">
        <w:rPr>
          <w:rFonts w:eastAsiaTheme="minorHAnsi"/>
          <w:sz w:val="24"/>
          <w:szCs w:val="24"/>
        </w:rPr>
        <w:t xml:space="preserve"> 성과보수 중 해당 회계연도에 지급된 금액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>회계연도 중 지급된 퇴직 관련 보수금액, 해당 임직원 수 및 1인 기준 최고 지급액</w:t>
      </w:r>
    </w:p>
    <w:p w:rsidR="00D106C0" w:rsidRDefault="00003268" w:rsidP="00A43EE6">
      <w:pPr>
        <w:pStyle w:val="NoSpacing"/>
        <w:numPr>
          <w:ilvl w:val="1"/>
          <w:numId w:val="28"/>
        </w:numPr>
        <w:wordWrap/>
        <w:ind w:left="1276"/>
        <w:rPr>
          <w:rFonts w:eastAsiaTheme="minorHAnsi"/>
          <w:sz w:val="24"/>
          <w:szCs w:val="24"/>
        </w:rPr>
      </w:pPr>
      <w:r w:rsidRPr="00003268">
        <w:rPr>
          <w:rFonts w:eastAsiaTheme="minorHAnsi"/>
          <w:sz w:val="24"/>
          <w:szCs w:val="24"/>
        </w:rPr>
        <w:t xml:space="preserve">회계연도 중 임직원에게 지급된 보수금액, 직급별 </w:t>
      </w:r>
      <w:proofErr w:type="spellStart"/>
      <w:r w:rsidRPr="00003268">
        <w:rPr>
          <w:rFonts w:eastAsiaTheme="minorHAnsi"/>
          <w:sz w:val="24"/>
          <w:szCs w:val="24"/>
        </w:rPr>
        <w:t>보수액</w:t>
      </w:r>
      <w:proofErr w:type="spellEnd"/>
      <w:r w:rsidRPr="00003268">
        <w:rPr>
          <w:rFonts w:eastAsiaTheme="minorHAnsi"/>
          <w:sz w:val="24"/>
          <w:szCs w:val="24"/>
        </w:rPr>
        <w:t xml:space="preserve"> 및 </w:t>
      </w:r>
      <w:proofErr w:type="spellStart"/>
      <w:r w:rsidRPr="00003268">
        <w:rPr>
          <w:rFonts w:eastAsiaTheme="minorHAnsi"/>
          <w:sz w:val="24"/>
          <w:szCs w:val="24"/>
        </w:rPr>
        <w:t>성과보수액</w:t>
      </w:r>
      <w:proofErr w:type="spellEnd"/>
      <w:r w:rsidR="002937A8">
        <w:rPr>
          <w:rFonts w:eastAsiaTheme="minorHAnsi" w:hint="eastAsia"/>
          <w:sz w:val="24"/>
          <w:szCs w:val="24"/>
        </w:rPr>
        <w:t>(임</w:t>
      </w:r>
      <w:r w:rsidR="002937A8" w:rsidRPr="002937A8">
        <w:rPr>
          <w:rFonts w:eastAsiaTheme="minorHAnsi" w:hint="eastAsia"/>
          <w:sz w:val="24"/>
          <w:szCs w:val="24"/>
        </w:rPr>
        <w:t>원</w:t>
      </w:r>
      <w:r w:rsidR="002937A8" w:rsidRPr="002937A8">
        <w:rPr>
          <w:rFonts w:eastAsiaTheme="minorHAnsi"/>
          <w:sz w:val="24"/>
          <w:szCs w:val="24"/>
        </w:rPr>
        <w:t xml:space="preserve"> 및 직원의 보수에 관한 총계정보를 포함</w:t>
      </w:r>
      <w:r w:rsidR="002937A8">
        <w:rPr>
          <w:rFonts w:eastAsiaTheme="minorHAnsi" w:hint="eastAsia"/>
          <w:sz w:val="24"/>
          <w:szCs w:val="24"/>
        </w:rPr>
        <w:t xml:space="preserve">함) </w:t>
      </w:r>
    </w:p>
    <w:p w:rsidR="008F33A2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E649EC">
        <w:rPr>
          <w:rFonts w:eastAsiaTheme="minorHAnsi" w:hint="eastAsia"/>
          <w:sz w:val="24"/>
          <w:szCs w:val="24"/>
        </w:rPr>
        <w:t>1</w:t>
      </w:r>
      <w:r w:rsidR="0075710F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선량한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관리자의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8F33A2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</w:t>
      </w:r>
      <w:r w:rsidR="00E649EC">
        <w:rPr>
          <w:rFonts w:eastAsiaTheme="minorHAnsi" w:hint="eastAsia"/>
          <w:sz w:val="24"/>
          <w:szCs w:val="24"/>
        </w:rPr>
        <w:t>1</w:t>
      </w:r>
      <w:r w:rsidR="0075710F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보고하여야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003268" w:rsidRPr="00884784" w:rsidRDefault="00003268" w:rsidP="00A43EE6">
      <w:pPr>
        <w:pStyle w:val="NoSpacing"/>
        <w:wordWrap/>
        <w:rPr>
          <w:rFonts w:eastAsiaTheme="minorHAnsi"/>
          <w:sz w:val="24"/>
          <w:szCs w:val="24"/>
          <w:highlight w:val="yellow"/>
        </w:rPr>
      </w:pPr>
    </w:p>
    <w:p w:rsidR="0052036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(위험관리위원회) (1)</w:t>
      </w:r>
      <w:r w:rsidR="00970725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="00970725">
        <w:rPr>
          <w:rFonts w:eastAsiaTheme="minorHAnsi" w:hint="eastAsia"/>
          <w:sz w:val="24"/>
          <w:szCs w:val="24"/>
        </w:rPr>
        <w:t xml:space="preserve">2인 이상 </w:t>
      </w:r>
      <w:r w:rsidRPr="00884784">
        <w:rPr>
          <w:rFonts w:eastAsiaTheme="minorHAnsi"/>
          <w:sz w:val="24"/>
          <w:szCs w:val="24"/>
        </w:rPr>
        <w:t>3인</w:t>
      </w:r>
      <w:r w:rsidRPr="001836D1">
        <w:rPr>
          <w:sz w:val="24"/>
          <w:szCs w:val="24"/>
        </w:rPr>
        <w:t xml:space="preserve"> 이내</w:t>
      </w:r>
      <w:r w:rsidRPr="001836D1">
        <w:rPr>
          <w:rFonts w:hint="eastAsia"/>
          <w:sz w:val="24"/>
          <w:szCs w:val="24"/>
        </w:rPr>
        <w:t>의</w:t>
      </w:r>
      <w:r w:rsidRPr="001836D1">
        <w:rPr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이사로 </w:t>
      </w:r>
      <w:r w:rsidRPr="00DA08A8">
        <w:rPr>
          <w:sz w:val="24"/>
          <w:szCs w:val="24"/>
        </w:rPr>
        <w:t>구성</w:t>
      </w:r>
      <w:r w:rsidRPr="00DA08A8">
        <w:rPr>
          <w:rFonts w:hint="eastAsia"/>
          <w:sz w:val="24"/>
          <w:szCs w:val="24"/>
        </w:rPr>
        <w:t>한다</w:t>
      </w:r>
      <w:r w:rsidRPr="00DA08A8">
        <w:rPr>
          <w:sz w:val="24"/>
          <w:szCs w:val="24"/>
        </w:rPr>
        <w:t xml:space="preserve">.  </w:t>
      </w:r>
      <w:r w:rsidRPr="00DA08A8">
        <w:rPr>
          <w:rFonts w:hint="eastAsia"/>
          <w:sz w:val="24"/>
          <w:szCs w:val="24"/>
        </w:rPr>
        <w:t>단</w:t>
      </w:r>
      <w:r w:rsidRPr="00DA08A8">
        <w:rPr>
          <w:sz w:val="24"/>
          <w:szCs w:val="24"/>
        </w:rPr>
        <w:t>,</w:t>
      </w:r>
      <w:r w:rsidRPr="00884784">
        <w:rPr>
          <w:rFonts w:eastAsiaTheme="minorHAnsi"/>
          <w:sz w:val="24"/>
          <w:szCs w:val="24"/>
        </w:rPr>
        <w:t xml:space="preserve"> 총 위원의 과반수를 사외이사로 구성하</w:t>
      </w:r>
      <w:r w:rsidRPr="00884784">
        <w:rPr>
          <w:rFonts w:eastAsiaTheme="minorHAnsi" w:hint="eastAsia"/>
          <w:sz w:val="24"/>
          <w:szCs w:val="24"/>
        </w:rPr>
        <w:t>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</w:t>
      </w:r>
      <w:r w:rsidR="00FB0AF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1인 </w:t>
      </w:r>
      <w:r w:rsidRPr="00884784">
        <w:rPr>
          <w:rFonts w:eastAsiaTheme="minorHAnsi" w:hint="eastAsia"/>
          <w:sz w:val="24"/>
          <w:szCs w:val="24"/>
        </w:rPr>
        <w:t>이상은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금융회사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회계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분야에서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종사한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경험이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자이어야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00012A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재적위원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과반수의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찬성으로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특별한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이해관계가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행사하지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당해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재적위원의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의결권의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산입하지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아니한다</w:t>
      </w:r>
      <w:r w:rsidRPr="00884784">
        <w:rPr>
          <w:rFonts w:eastAsiaTheme="minorHAnsi"/>
          <w:sz w:val="24"/>
          <w:szCs w:val="24"/>
        </w:rPr>
        <w:t>.</w:t>
      </w:r>
    </w:p>
    <w:p w:rsidR="0000012A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884784">
        <w:rPr>
          <w:rFonts w:eastAsiaTheme="minorHAnsi" w:hint="eastAsia"/>
          <w:sz w:val="24"/>
          <w:szCs w:val="24"/>
        </w:rPr>
        <w:t>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1년으로 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사외이사인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연속하여</w:t>
      </w:r>
      <w:r w:rsidRPr="00884784">
        <w:rPr>
          <w:rFonts w:eastAsiaTheme="minorHAnsi"/>
          <w:sz w:val="24"/>
          <w:szCs w:val="24"/>
        </w:rPr>
        <w:t xml:space="preserve"> 2년을 </w:t>
      </w:r>
      <w:r w:rsidRPr="00884784">
        <w:rPr>
          <w:rFonts w:eastAsiaTheme="minorHAnsi" w:hint="eastAsia"/>
          <w:sz w:val="24"/>
          <w:szCs w:val="24"/>
        </w:rPr>
        <w:t>초과할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없다</w:t>
      </w:r>
      <w:r w:rsidRPr="00884784">
        <w:rPr>
          <w:rFonts w:eastAsiaTheme="minorHAnsi"/>
          <w:sz w:val="24"/>
          <w:szCs w:val="24"/>
        </w:rPr>
        <w:t xml:space="preserve">.  </w:t>
      </w:r>
      <w:r w:rsidRPr="00884784">
        <w:rPr>
          <w:rFonts w:eastAsiaTheme="minorHAnsi" w:hint="eastAsia"/>
          <w:sz w:val="24"/>
          <w:szCs w:val="24"/>
        </w:rPr>
        <w:t>다만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임기만료시점의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불일치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재임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구성에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현저한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지장을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초래할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우려가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불가피한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사정이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그러하지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아니하다</w:t>
      </w:r>
      <w:r w:rsidRPr="00884784">
        <w:rPr>
          <w:rFonts w:eastAsiaTheme="minorHAnsi"/>
          <w:sz w:val="24"/>
          <w:szCs w:val="24"/>
        </w:rPr>
        <w:t>.</w:t>
      </w:r>
    </w:p>
    <w:p w:rsidR="0000012A" w:rsidRPr="00D106C0" w:rsidRDefault="00BA0CA0" w:rsidP="00A43EE6">
      <w:pPr>
        <w:pStyle w:val="NoSpacing"/>
        <w:wordWrap/>
        <w:rPr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(4) </w:t>
      </w:r>
      <w:r w:rsidRPr="00884784">
        <w:rPr>
          <w:rFonts w:eastAsiaTheme="minorHAnsi" w:hint="eastAsia"/>
          <w:sz w:val="24"/>
          <w:szCs w:val="24"/>
        </w:rPr>
        <w:t>위험관리위원회는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심의</w:t>
      </w:r>
      <w:r w:rsidR="00FB0AFD">
        <w:rPr>
          <w:rFonts w:ascii="Harrington" w:eastAsiaTheme="minorHAnsi" w:hAnsi="Harrington"/>
          <w:sz w:val="24"/>
          <w:szCs w:val="24"/>
        </w:rPr>
        <w:t>∙</w:t>
      </w:r>
      <w:r w:rsidRPr="00884784">
        <w:rPr>
          <w:rFonts w:eastAsiaTheme="minorHAnsi" w:hint="eastAsia"/>
          <w:sz w:val="24"/>
          <w:szCs w:val="24"/>
        </w:rPr>
        <w:t>의결한다</w:t>
      </w:r>
      <w:r w:rsidRPr="00D106C0">
        <w:rPr>
          <w:sz w:val="24"/>
          <w:szCs w:val="24"/>
        </w:rPr>
        <w:t>.</w:t>
      </w:r>
    </w:p>
    <w:p w:rsidR="00D106C0" w:rsidRP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1.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위험관리의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기본방침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전략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수립</w:t>
      </w:r>
    </w:p>
    <w:p w:rsidR="00D106C0" w:rsidRP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2.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회사가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부담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가능한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위험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수준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결정</w:t>
      </w:r>
    </w:p>
    <w:p w:rsidR="00D106C0" w:rsidRP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3.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적정투자한도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손실허용한도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승인</w:t>
      </w:r>
    </w:p>
    <w:p w:rsidR="00D106C0" w:rsidRPr="00884784" w:rsidRDefault="00BA0CA0" w:rsidP="00A43EE6">
      <w:pPr>
        <w:pStyle w:val="NoSpacing"/>
        <w:wordWrap/>
        <w:ind w:leftChars="283" w:left="1132" w:hangingChars="236" w:hanging="566"/>
        <w:rPr>
          <w:rFonts w:eastAsiaTheme="minorHAnsi"/>
          <w:sz w:val="24"/>
          <w:szCs w:val="24"/>
        </w:rPr>
      </w:pPr>
      <w:r w:rsidRPr="00D106C0">
        <w:rPr>
          <w:sz w:val="24"/>
          <w:szCs w:val="24"/>
        </w:rPr>
        <w:t>4.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회사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위험관리기준의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제정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개정</w:t>
      </w:r>
    </w:p>
    <w:p w:rsidR="00D106C0" w:rsidRP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5.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위험관리조직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구조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업무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분장에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사항</w:t>
      </w:r>
    </w:p>
    <w:p w:rsidR="00D106C0" w:rsidRP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6.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위험관리정보시스템의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운영에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사항</w:t>
      </w:r>
    </w:p>
    <w:p w:rsidR="00D106C0" w:rsidRDefault="00BA0CA0" w:rsidP="00A43EE6">
      <w:pPr>
        <w:pStyle w:val="NoSpacing"/>
        <w:wordWrap/>
        <w:ind w:leftChars="283" w:left="1132" w:hangingChars="236" w:hanging="566"/>
        <w:rPr>
          <w:sz w:val="24"/>
          <w:szCs w:val="24"/>
        </w:rPr>
      </w:pPr>
      <w:r w:rsidRPr="00D106C0">
        <w:rPr>
          <w:sz w:val="24"/>
          <w:szCs w:val="24"/>
        </w:rPr>
        <w:t>7.</w:t>
      </w:r>
      <w:r w:rsidRPr="00D106C0">
        <w:rPr>
          <w:sz w:val="24"/>
          <w:szCs w:val="24"/>
        </w:rPr>
        <w:tab/>
      </w:r>
      <w:r w:rsidRPr="00D106C0">
        <w:rPr>
          <w:rFonts w:hint="eastAsia"/>
          <w:sz w:val="24"/>
          <w:szCs w:val="24"/>
        </w:rPr>
        <w:t>각종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한도의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설정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및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한도초과의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승인에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관한</w:t>
      </w:r>
      <w:r w:rsidRPr="00D106C0">
        <w:rPr>
          <w:sz w:val="24"/>
          <w:szCs w:val="24"/>
        </w:rPr>
        <w:t xml:space="preserve"> </w:t>
      </w:r>
      <w:r w:rsidRPr="00D106C0">
        <w:rPr>
          <w:rFonts w:hint="eastAsia"/>
          <w:sz w:val="24"/>
          <w:szCs w:val="24"/>
        </w:rPr>
        <w:t>사항</w:t>
      </w:r>
    </w:p>
    <w:p w:rsidR="009C768C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(5) 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선량한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관리자의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의무를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다하여야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9C768C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(6) </w:t>
      </w:r>
      <w:r w:rsidRPr="00884784">
        <w:rPr>
          <w:rFonts w:eastAsiaTheme="minorHAnsi" w:hint="eastAsia"/>
          <w:sz w:val="24"/>
          <w:szCs w:val="24"/>
        </w:rPr>
        <w:t>위원회는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결의된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보고하여야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207521" w:rsidRPr="00884784" w:rsidRDefault="00207521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52036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lastRenderedPageBreak/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</w:t>
      </w:r>
      <w:r w:rsidRPr="00884784">
        <w:rPr>
          <w:rFonts w:eastAsiaTheme="minorHAnsi" w:hint="eastAsia"/>
          <w:sz w:val="24"/>
          <w:szCs w:val="24"/>
        </w:rPr>
        <w:t>이사회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위원회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운영실적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평가</w:t>
      </w:r>
      <w:r w:rsidRPr="00884784">
        <w:rPr>
          <w:rFonts w:eastAsiaTheme="minorHAnsi"/>
          <w:sz w:val="24"/>
          <w:szCs w:val="24"/>
        </w:rPr>
        <w:t>) (1) 이사회는 이사회 내 위원회의 활동내역을 기초로 주기적으로 이사회 내 위원회에 대한 공정한 평가를 실시</w:t>
      </w:r>
      <w:r w:rsidRPr="00884784">
        <w:rPr>
          <w:rFonts w:eastAsiaTheme="minorHAnsi" w:hint="eastAsia"/>
          <w:sz w:val="24"/>
          <w:szCs w:val="24"/>
        </w:rPr>
        <w:t>하여야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413920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(2) 이사회는 평가결과를 이사회 내 위원회 운영에 참고한다.</w:t>
      </w:r>
    </w:p>
    <w:p w:rsidR="00207521" w:rsidRPr="00884784" w:rsidRDefault="00207521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4E6FFC" w:rsidRPr="00DE6CDC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DE6CDC">
        <w:rPr>
          <w:rFonts w:eastAsiaTheme="minorHAnsi" w:hint="eastAsia"/>
          <w:b/>
          <w:sz w:val="24"/>
          <w:szCs w:val="24"/>
        </w:rPr>
        <w:t>제</w:t>
      </w:r>
      <w:r w:rsidRPr="00DE6CDC">
        <w:rPr>
          <w:rFonts w:eastAsiaTheme="minorHAnsi"/>
          <w:b/>
          <w:sz w:val="24"/>
          <w:szCs w:val="24"/>
        </w:rPr>
        <w:t>4</w:t>
      </w:r>
      <w:r w:rsidRPr="00DE6CDC">
        <w:rPr>
          <w:rFonts w:eastAsiaTheme="minorHAnsi" w:hint="eastAsia"/>
          <w:b/>
          <w:sz w:val="24"/>
          <w:szCs w:val="24"/>
        </w:rPr>
        <w:t>장</w:t>
      </w:r>
      <w:r w:rsidRPr="00DE6CDC">
        <w:rPr>
          <w:rFonts w:eastAsiaTheme="minorHAnsi"/>
          <w:b/>
          <w:sz w:val="24"/>
          <w:szCs w:val="24"/>
        </w:rPr>
        <w:t xml:space="preserve"> </w:t>
      </w:r>
      <w:r w:rsidRPr="00DE6CDC">
        <w:rPr>
          <w:rFonts w:eastAsiaTheme="minorHAnsi" w:hint="eastAsia"/>
          <w:b/>
          <w:sz w:val="24"/>
          <w:szCs w:val="24"/>
        </w:rPr>
        <w:t>임원에</w:t>
      </w:r>
      <w:r w:rsidRPr="00DE6CDC">
        <w:rPr>
          <w:rFonts w:eastAsiaTheme="minorHAnsi"/>
          <w:b/>
          <w:sz w:val="24"/>
          <w:szCs w:val="24"/>
        </w:rPr>
        <w:t xml:space="preserve"> </w:t>
      </w:r>
      <w:r w:rsidRPr="00DE6CDC">
        <w:rPr>
          <w:rFonts w:eastAsiaTheme="minorHAnsi" w:hint="eastAsia"/>
          <w:b/>
          <w:sz w:val="24"/>
          <w:szCs w:val="24"/>
        </w:rPr>
        <w:t>관한</w:t>
      </w:r>
      <w:r w:rsidRPr="00DE6CDC">
        <w:rPr>
          <w:rFonts w:eastAsiaTheme="minorHAnsi"/>
          <w:b/>
          <w:sz w:val="24"/>
          <w:szCs w:val="24"/>
        </w:rPr>
        <w:t xml:space="preserve"> </w:t>
      </w:r>
      <w:r w:rsidRPr="00DE6CDC">
        <w:rPr>
          <w:rFonts w:eastAsiaTheme="minorHAnsi" w:hint="eastAsia"/>
          <w:b/>
          <w:sz w:val="24"/>
          <w:szCs w:val="24"/>
        </w:rPr>
        <w:t>사항</w:t>
      </w:r>
    </w:p>
    <w:p w:rsidR="003D7956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3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(임원의 범위) 이 규범에서 임원이라 함은 </w:t>
      </w:r>
      <w:r w:rsidR="00A12DEC">
        <w:rPr>
          <w:rFonts w:eastAsiaTheme="minorHAnsi" w:hint="eastAsia"/>
          <w:sz w:val="24"/>
          <w:szCs w:val="24"/>
        </w:rPr>
        <w:t xml:space="preserve">상임이사, 비상임이사, </w:t>
      </w:r>
      <w:r w:rsidRPr="00884784">
        <w:rPr>
          <w:rFonts w:eastAsiaTheme="minorHAnsi" w:hint="eastAsia"/>
          <w:sz w:val="24"/>
          <w:szCs w:val="24"/>
        </w:rPr>
        <w:t>사외이사</w:t>
      </w:r>
      <w:r w:rsidR="00453D3A">
        <w:rPr>
          <w:rFonts w:eastAsiaTheme="minorHAnsi" w:hint="eastAsia"/>
          <w:sz w:val="24"/>
          <w:szCs w:val="24"/>
        </w:rPr>
        <w:t xml:space="preserve"> 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업무집행</w:t>
      </w:r>
      <w:r w:rsidR="00453D3A">
        <w:rPr>
          <w:rFonts w:eastAsiaTheme="minorHAnsi" w:hint="eastAsia"/>
          <w:sz w:val="24"/>
          <w:szCs w:val="24"/>
        </w:rPr>
        <w:t>책임</w:t>
      </w:r>
      <w:r w:rsidRPr="00884784">
        <w:rPr>
          <w:rFonts w:eastAsiaTheme="minorHAnsi" w:hint="eastAsia"/>
          <w:sz w:val="24"/>
          <w:szCs w:val="24"/>
        </w:rPr>
        <w:t>자를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총칭한다</w:t>
      </w:r>
      <w:r w:rsidRPr="00884784">
        <w:rPr>
          <w:rFonts w:eastAsiaTheme="minorHAnsi"/>
          <w:sz w:val="24"/>
          <w:szCs w:val="24"/>
        </w:rPr>
        <w:t>.</w:t>
      </w:r>
    </w:p>
    <w:p w:rsidR="00A12DEC" w:rsidRPr="00884784" w:rsidRDefault="00A12DEC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5D4826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4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/>
          <w:sz w:val="24"/>
          <w:szCs w:val="24"/>
        </w:rPr>
        <w:t xml:space="preserve"> 임원의 자격요건)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자격요건은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="00DA08A8">
        <w:rPr>
          <w:rFonts w:eastAsiaTheme="minorHAnsi" w:hint="eastAsia"/>
          <w:sz w:val="24"/>
          <w:szCs w:val="24"/>
        </w:rPr>
        <w:t>7</w:t>
      </w:r>
      <w:r w:rsidRPr="00884784">
        <w:rPr>
          <w:rFonts w:eastAsiaTheme="minorHAnsi"/>
          <w:sz w:val="24"/>
          <w:szCs w:val="24"/>
        </w:rPr>
        <w:t xml:space="preserve">조 (이사의 </w:t>
      </w:r>
      <w:r w:rsidRPr="00884784">
        <w:rPr>
          <w:rFonts w:eastAsiaTheme="minorHAnsi" w:hint="eastAsia"/>
          <w:sz w:val="24"/>
          <w:szCs w:val="24"/>
        </w:rPr>
        <w:t>자격요건</w:t>
      </w:r>
      <w:r w:rsidRPr="00884784">
        <w:rPr>
          <w:rFonts w:eastAsiaTheme="minorHAnsi"/>
          <w:sz w:val="24"/>
          <w:szCs w:val="24"/>
        </w:rPr>
        <w:t xml:space="preserve">)에서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DA08A8">
        <w:rPr>
          <w:rFonts w:hint="eastAsia"/>
          <w:sz w:val="24"/>
          <w:szCs w:val="24"/>
        </w:rPr>
        <w:t>바를</w:t>
      </w:r>
      <w:r w:rsidRPr="00DA08A8">
        <w:rPr>
          <w:sz w:val="24"/>
          <w:szCs w:val="24"/>
        </w:rPr>
        <w:t xml:space="preserve"> </w:t>
      </w:r>
      <w:r w:rsidRPr="00DA08A8">
        <w:rPr>
          <w:rFonts w:hint="eastAsia"/>
          <w:sz w:val="24"/>
          <w:szCs w:val="24"/>
        </w:rPr>
        <w:t>따른다</w:t>
      </w:r>
      <w:r w:rsidRPr="00884784">
        <w:rPr>
          <w:rFonts w:eastAsiaTheme="minorHAnsi"/>
          <w:sz w:val="24"/>
          <w:szCs w:val="24"/>
        </w:rPr>
        <w:t xml:space="preserve">. </w:t>
      </w:r>
    </w:p>
    <w:p w:rsidR="004F4A6E" w:rsidRPr="00884784" w:rsidRDefault="004F4A6E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3D7956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5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/>
          <w:sz w:val="24"/>
          <w:szCs w:val="24"/>
        </w:rPr>
        <w:t xml:space="preserve"> 아닌 임원의 자격요건) (1) 등기이사 아닌 임원은 대표이사로부터 위임 받은 회사의 업무를 집행한다.</w:t>
      </w:r>
    </w:p>
    <w:p w:rsidR="0001445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/>
          <w:sz w:val="24"/>
          <w:szCs w:val="24"/>
        </w:rPr>
        <w:t xml:space="preserve"> 아닌 임원은 전문적 지식 및 투철한 책임감을 가져야 한다.</w:t>
      </w:r>
    </w:p>
    <w:p w:rsidR="0001445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 w:hint="eastAsia"/>
          <w:sz w:val="24"/>
          <w:szCs w:val="24"/>
        </w:rPr>
        <w:t>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아닌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자격요건에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결격사유가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없어야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C1223B" w:rsidRPr="00884784" w:rsidRDefault="00C1223B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B512CA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4137B2">
        <w:rPr>
          <w:rFonts w:eastAsiaTheme="minorHAnsi" w:hint="eastAsia"/>
          <w:sz w:val="24"/>
          <w:szCs w:val="24"/>
        </w:rPr>
        <w:t>6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(임원의 </w:t>
      </w:r>
      <w:r w:rsidRPr="00884784">
        <w:rPr>
          <w:rFonts w:eastAsiaTheme="minorHAnsi" w:hint="eastAsia"/>
          <w:sz w:val="24"/>
          <w:szCs w:val="24"/>
        </w:rPr>
        <w:t>권한과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</w:t>
      </w:r>
      <w:r w:rsidRPr="00884784">
        <w:rPr>
          <w:rFonts w:eastAsiaTheme="minorHAnsi"/>
          <w:sz w:val="24"/>
          <w:szCs w:val="24"/>
        </w:rPr>
        <w:t>) (1) 대표이사는 회사를 대표하며, 이사회와 이사회 내 위원회의 결의를 집행하고, 회사의 업무를 총괄한다.</w:t>
      </w:r>
    </w:p>
    <w:p w:rsidR="0027160C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대표이사가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부재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중이거나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유고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시에는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순서에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대행한다</w:t>
      </w:r>
      <w:r w:rsidRPr="00884784">
        <w:rPr>
          <w:rFonts w:eastAsiaTheme="minorHAnsi"/>
          <w:sz w:val="24"/>
          <w:szCs w:val="24"/>
        </w:rPr>
        <w:t>.</w:t>
      </w:r>
    </w:p>
    <w:p w:rsidR="001F2275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(3)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/>
          <w:sz w:val="24"/>
          <w:szCs w:val="24"/>
        </w:rPr>
        <w:t xml:space="preserve"> 아닌 임원은 대표이사가 정한 업무분장에 의거 업무를 수행하며, 업무수행</w:t>
      </w:r>
      <w:r w:rsidRPr="00884784">
        <w:rPr>
          <w:rFonts w:eastAsiaTheme="minorHAnsi" w:hint="eastAsia"/>
          <w:sz w:val="24"/>
          <w:szCs w:val="24"/>
        </w:rPr>
        <w:t>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기본이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정관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지시사항을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준수하고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성실히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수행하여야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1F2275" w:rsidRDefault="001F2275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5577E6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1F2275">
        <w:rPr>
          <w:rFonts w:eastAsiaTheme="minorHAnsi" w:hint="eastAsia"/>
          <w:sz w:val="24"/>
          <w:szCs w:val="24"/>
        </w:rPr>
        <w:t>7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(임원의 선임) (1)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 w:hint="eastAsia"/>
          <w:sz w:val="24"/>
          <w:szCs w:val="24"/>
        </w:rPr>
        <w:t>인</w:t>
      </w:r>
      <w:r w:rsidRPr="00884784">
        <w:rPr>
          <w:rFonts w:eastAsiaTheme="minorHAnsi"/>
          <w:sz w:val="24"/>
          <w:szCs w:val="24"/>
        </w:rPr>
        <w:t xml:space="preserve"> 임원의 선임은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9D3418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(이사의 </w:t>
      </w:r>
      <w:r w:rsidRPr="00884784">
        <w:rPr>
          <w:rFonts w:eastAsiaTheme="minorHAnsi" w:hint="eastAsia"/>
          <w:sz w:val="24"/>
          <w:szCs w:val="24"/>
        </w:rPr>
        <w:t>선임</w:t>
      </w:r>
      <w:r w:rsidRPr="00884784">
        <w:rPr>
          <w:rFonts w:eastAsiaTheme="minorHAnsi"/>
          <w:sz w:val="24"/>
          <w:szCs w:val="24"/>
        </w:rPr>
        <w:t xml:space="preserve">)에서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바에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따른다</w:t>
      </w:r>
      <w:r w:rsidRPr="00884784">
        <w:rPr>
          <w:rFonts w:eastAsiaTheme="minorHAnsi"/>
          <w:sz w:val="24"/>
          <w:szCs w:val="24"/>
        </w:rPr>
        <w:t>.</w:t>
      </w:r>
    </w:p>
    <w:p w:rsidR="005577E6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/>
          <w:sz w:val="24"/>
          <w:szCs w:val="24"/>
        </w:rPr>
        <w:t xml:space="preserve"> 아닌 임원은 </w:t>
      </w:r>
      <w:r w:rsidRPr="00884784">
        <w:rPr>
          <w:rFonts w:eastAsiaTheme="minorHAnsi" w:hint="eastAsia"/>
          <w:sz w:val="24"/>
          <w:szCs w:val="24"/>
        </w:rPr>
        <w:t>임원후보추천위원회의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받아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주주총회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임기는</w:t>
      </w:r>
      <w:r w:rsidRPr="00884784">
        <w:rPr>
          <w:rFonts w:eastAsiaTheme="minorHAnsi"/>
          <w:sz w:val="24"/>
          <w:szCs w:val="24"/>
        </w:rPr>
        <w:t xml:space="preserve"> 3년을 </w:t>
      </w:r>
      <w:r w:rsidRPr="00884784">
        <w:rPr>
          <w:rFonts w:eastAsiaTheme="minorHAnsi" w:hint="eastAsia"/>
          <w:sz w:val="24"/>
          <w:szCs w:val="24"/>
        </w:rPr>
        <w:t>초과하지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못한다</w:t>
      </w:r>
      <w:r w:rsidRPr="00884784">
        <w:rPr>
          <w:rFonts w:eastAsiaTheme="minorHAnsi"/>
          <w:sz w:val="24"/>
          <w:szCs w:val="24"/>
        </w:rPr>
        <w:t>.</w:t>
      </w:r>
    </w:p>
    <w:p w:rsidR="001F2275" w:rsidRPr="001F2275" w:rsidRDefault="001F2275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(3)</w:t>
      </w:r>
      <w:r w:rsidRPr="001F2275"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 xml:space="preserve">임원 </w:t>
      </w:r>
      <w:r w:rsidRPr="001F2275">
        <w:rPr>
          <w:rFonts w:eastAsiaTheme="minorHAnsi"/>
          <w:sz w:val="24"/>
          <w:szCs w:val="24"/>
        </w:rPr>
        <w:t xml:space="preserve">후보를 추천하는 </w:t>
      </w:r>
      <w:r>
        <w:rPr>
          <w:rFonts w:eastAsiaTheme="minorHAnsi" w:hint="eastAsia"/>
          <w:sz w:val="24"/>
          <w:szCs w:val="24"/>
        </w:rPr>
        <w:t>임원후보추천</w:t>
      </w:r>
      <w:r w:rsidRPr="001F2275">
        <w:rPr>
          <w:rFonts w:eastAsiaTheme="minorHAnsi"/>
          <w:sz w:val="24"/>
          <w:szCs w:val="24"/>
        </w:rPr>
        <w:t xml:space="preserve">위원회는 회사 및 주주 등의 이익에 부합하는 자를 공정하고 투명한 절차에 따라 </w:t>
      </w:r>
      <w:r>
        <w:rPr>
          <w:rFonts w:eastAsiaTheme="minorHAnsi" w:hint="eastAsia"/>
          <w:sz w:val="24"/>
          <w:szCs w:val="24"/>
        </w:rPr>
        <w:t>임원</w:t>
      </w:r>
      <w:r w:rsidRPr="001F2275">
        <w:rPr>
          <w:rFonts w:eastAsiaTheme="minorHAnsi"/>
          <w:sz w:val="24"/>
          <w:szCs w:val="24"/>
        </w:rPr>
        <w:t xml:space="preserve"> 후보로 추천한다.</w:t>
      </w:r>
    </w:p>
    <w:p w:rsidR="001F2275" w:rsidRPr="00884784" w:rsidRDefault="001F2275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lastRenderedPageBreak/>
        <w:t xml:space="preserve">(4) 임원 </w:t>
      </w:r>
      <w:r w:rsidRPr="001F2275">
        <w:rPr>
          <w:rFonts w:eastAsiaTheme="minorHAnsi"/>
          <w:sz w:val="24"/>
          <w:szCs w:val="24"/>
        </w:rPr>
        <w:t xml:space="preserve">후보를 추천하는 </w:t>
      </w:r>
      <w:r>
        <w:rPr>
          <w:rFonts w:eastAsiaTheme="minorHAnsi" w:hint="eastAsia"/>
          <w:sz w:val="24"/>
          <w:szCs w:val="24"/>
        </w:rPr>
        <w:t>임원후보추천</w:t>
      </w:r>
      <w:r w:rsidRPr="001F2275">
        <w:rPr>
          <w:rFonts w:eastAsiaTheme="minorHAnsi"/>
          <w:sz w:val="24"/>
          <w:szCs w:val="24"/>
        </w:rPr>
        <w:t xml:space="preserve">위원회는 </w:t>
      </w:r>
      <w:r>
        <w:rPr>
          <w:rFonts w:eastAsiaTheme="minorHAnsi" w:hint="eastAsia"/>
          <w:sz w:val="24"/>
          <w:szCs w:val="24"/>
        </w:rPr>
        <w:t>임원</w:t>
      </w:r>
      <w:r w:rsidRPr="001F2275">
        <w:rPr>
          <w:rFonts w:eastAsiaTheme="minorHAnsi"/>
          <w:sz w:val="24"/>
          <w:szCs w:val="24"/>
        </w:rPr>
        <w:t xml:space="preserve"> 예비후보자가 관련 법령 및 이 규범에서 정하는 자격요건을 충족하는지를 공정하게 검증한 후 </w:t>
      </w:r>
      <w:r>
        <w:rPr>
          <w:rFonts w:eastAsiaTheme="minorHAnsi" w:hint="eastAsia"/>
          <w:sz w:val="24"/>
          <w:szCs w:val="24"/>
        </w:rPr>
        <w:t>임원</w:t>
      </w:r>
      <w:r w:rsidRPr="001F2275">
        <w:rPr>
          <w:rFonts w:eastAsiaTheme="minorHAnsi"/>
          <w:sz w:val="24"/>
          <w:szCs w:val="24"/>
        </w:rPr>
        <w:t xml:space="preserve"> 후보로 추천한다.</w:t>
      </w:r>
    </w:p>
    <w:p w:rsidR="001F2275" w:rsidRPr="00884784" w:rsidRDefault="001F2275" w:rsidP="00A43EE6">
      <w:pPr>
        <w:pStyle w:val="NoSpacing"/>
        <w:wordWrap/>
        <w:rPr>
          <w:rFonts w:eastAsiaTheme="minorHAnsi"/>
          <w:b/>
          <w:sz w:val="24"/>
          <w:szCs w:val="24"/>
        </w:rPr>
      </w:pPr>
    </w:p>
    <w:p w:rsidR="00336827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2</w:t>
      </w:r>
      <w:r w:rsidR="001F2275">
        <w:rPr>
          <w:rFonts w:eastAsiaTheme="minorHAnsi" w:hint="eastAsia"/>
          <w:sz w:val="24"/>
          <w:szCs w:val="24"/>
        </w:rPr>
        <w:t>8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(임원의 </w:t>
      </w:r>
      <w:r w:rsidRPr="00884784">
        <w:rPr>
          <w:rFonts w:eastAsiaTheme="minorHAnsi" w:hint="eastAsia"/>
          <w:sz w:val="24"/>
          <w:szCs w:val="24"/>
        </w:rPr>
        <w:t>퇴임</w:t>
      </w:r>
      <w:r w:rsidRPr="00884784">
        <w:rPr>
          <w:rFonts w:eastAsiaTheme="minorHAnsi"/>
          <w:sz w:val="24"/>
          <w:szCs w:val="24"/>
        </w:rPr>
        <w:t xml:space="preserve">) (1) </w:t>
      </w:r>
      <w:r w:rsidRPr="00884784">
        <w:rPr>
          <w:rFonts w:eastAsiaTheme="minorHAnsi" w:hint="eastAsia"/>
          <w:sz w:val="24"/>
          <w:szCs w:val="24"/>
        </w:rPr>
        <w:t>이사인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퇴임은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1</w:t>
      </w:r>
      <w:r w:rsidR="009D3418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 w:hint="eastAsia"/>
          <w:sz w:val="24"/>
          <w:szCs w:val="24"/>
        </w:rPr>
        <w:t>조에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따른다</w:t>
      </w:r>
      <w:r w:rsidR="00DC23F0">
        <w:rPr>
          <w:rFonts w:eastAsiaTheme="minorHAnsi" w:hint="eastAsia"/>
          <w:sz w:val="24"/>
          <w:szCs w:val="24"/>
        </w:rPr>
        <w:t>.</w:t>
      </w:r>
    </w:p>
    <w:p w:rsidR="003C7C7B" w:rsidRPr="001836D1" w:rsidRDefault="00BA0CA0" w:rsidP="00A43EE6">
      <w:pPr>
        <w:pStyle w:val="NoSpacing"/>
        <w:wordWrap/>
        <w:rPr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1836D1">
        <w:rPr>
          <w:rFonts w:hint="eastAsia"/>
          <w:sz w:val="24"/>
          <w:szCs w:val="24"/>
        </w:rPr>
        <w:t>등기이사</w:t>
      </w:r>
      <w:r w:rsidRPr="00884784">
        <w:rPr>
          <w:rFonts w:eastAsiaTheme="minorHAnsi"/>
          <w:sz w:val="24"/>
          <w:szCs w:val="24"/>
        </w:rPr>
        <w:t xml:space="preserve"> 아닌 임원은 다음 각</w:t>
      </w:r>
      <w:r w:rsidR="007F43FB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호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어느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하나에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해당하는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퇴직처리하며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 xml:space="preserve">4호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 xml:space="preserve">5호의 </w:t>
      </w:r>
      <w:r w:rsidRPr="00884784">
        <w:rPr>
          <w:rFonts w:eastAsiaTheme="minorHAnsi" w:hint="eastAsia"/>
          <w:sz w:val="24"/>
          <w:szCs w:val="24"/>
        </w:rPr>
        <w:t>경우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중이라도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해임할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1836D1">
        <w:rPr>
          <w:sz w:val="24"/>
          <w:szCs w:val="24"/>
        </w:rPr>
        <w:t>.</w:t>
      </w:r>
    </w:p>
    <w:p w:rsidR="00D106C0" w:rsidRPr="001836D1" w:rsidRDefault="00BA0CA0" w:rsidP="00A43EE6">
      <w:pPr>
        <w:pStyle w:val="NoSpacing"/>
        <w:wordWrap/>
        <w:ind w:leftChars="283" w:left="991" w:hangingChars="177" w:hanging="425"/>
        <w:rPr>
          <w:sz w:val="24"/>
          <w:szCs w:val="24"/>
        </w:rPr>
      </w:pPr>
      <w:r w:rsidRPr="001836D1">
        <w:rPr>
          <w:sz w:val="24"/>
          <w:szCs w:val="24"/>
        </w:rPr>
        <w:t>1.</w:t>
      </w:r>
      <w:r w:rsidRPr="001836D1">
        <w:rPr>
          <w:sz w:val="24"/>
          <w:szCs w:val="24"/>
        </w:rPr>
        <w:tab/>
      </w:r>
      <w:r w:rsidRPr="001836D1">
        <w:rPr>
          <w:rFonts w:hint="eastAsia"/>
          <w:sz w:val="24"/>
          <w:szCs w:val="24"/>
        </w:rPr>
        <w:t>임기의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만료</w:t>
      </w:r>
    </w:p>
    <w:p w:rsidR="00D106C0" w:rsidRPr="001836D1" w:rsidRDefault="00BA0CA0" w:rsidP="00A43EE6">
      <w:pPr>
        <w:pStyle w:val="NoSpacing"/>
        <w:wordWrap/>
        <w:ind w:leftChars="283" w:left="991" w:hangingChars="177" w:hanging="425"/>
        <w:rPr>
          <w:sz w:val="24"/>
          <w:szCs w:val="24"/>
        </w:rPr>
      </w:pPr>
      <w:r w:rsidRPr="001836D1">
        <w:rPr>
          <w:sz w:val="24"/>
          <w:szCs w:val="24"/>
        </w:rPr>
        <w:t>2.</w:t>
      </w:r>
      <w:r w:rsidRPr="001836D1">
        <w:rPr>
          <w:sz w:val="24"/>
          <w:szCs w:val="24"/>
        </w:rPr>
        <w:tab/>
      </w:r>
      <w:r w:rsidRPr="001836D1">
        <w:rPr>
          <w:rFonts w:hint="eastAsia"/>
          <w:sz w:val="24"/>
          <w:szCs w:val="24"/>
        </w:rPr>
        <w:t>사직</w:t>
      </w:r>
    </w:p>
    <w:p w:rsidR="00D106C0" w:rsidRPr="001836D1" w:rsidRDefault="00BA0CA0" w:rsidP="00A43EE6">
      <w:pPr>
        <w:pStyle w:val="NoSpacing"/>
        <w:wordWrap/>
        <w:ind w:leftChars="283" w:left="991" w:hangingChars="177" w:hanging="425"/>
        <w:rPr>
          <w:sz w:val="24"/>
          <w:szCs w:val="24"/>
        </w:rPr>
      </w:pPr>
      <w:r w:rsidRPr="001836D1">
        <w:rPr>
          <w:sz w:val="24"/>
          <w:szCs w:val="24"/>
        </w:rPr>
        <w:t>3.</w:t>
      </w:r>
      <w:r w:rsidRPr="001836D1">
        <w:rPr>
          <w:sz w:val="24"/>
          <w:szCs w:val="24"/>
        </w:rPr>
        <w:tab/>
      </w:r>
      <w:r w:rsidRPr="001836D1">
        <w:rPr>
          <w:rFonts w:hint="eastAsia"/>
          <w:sz w:val="24"/>
          <w:szCs w:val="24"/>
        </w:rPr>
        <w:t>회사의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인사규정상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퇴직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사유에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해당하는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경우</w:t>
      </w:r>
    </w:p>
    <w:p w:rsidR="00D106C0" w:rsidRPr="001836D1" w:rsidRDefault="00BA0CA0" w:rsidP="00A43EE6">
      <w:pPr>
        <w:pStyle w:val="NoSpacing"/>
        <w:wordWrap/>
        <w:ind w:leftChars="283" w:left="991" w:hangingChars="177" w:hanging="425"/>
        <w:rPr>
          <w:sz w:val="24"/>
          <w:szCs w:val="24"/>
        </w:rPr>
      </w:pPr>
      <w:r w:rsidRPr="001836D1">
        <w:rPr>
          <w:sz w:val="24"/>
          <w:szCs w:val="24"/>
        </w:rPr>
        <w:t>4.</w:t>
      </w:r>
      <w:r w:rsidRPr="001836D1">
        <w:rPr>
          <w:sz w:val="24"/>
          <w:szCs w:val="24"/>
        </w:rPr>
        <w:tab/>
      </w:r>
      <w:r w:rsidRPr="001836D1">
        <w:rPr>
          <w:rFonts w:hint="eastAsia"/>
          <w:sz w:val="24"/>
          <w:szCs w:val="24"/>
        </w:rPr>
        <w:t>인사관련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제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내규에서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정한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면직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사유에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해당하는</w:t>
      </w:r>
      <w:r w:rsidRPr="001836D1">
        <w:rPr>
          <w:sz w:val="24"/>
          <w:szCs w:val="24"/>
        </w:rPr>
        <w:t xml:space="preserve"> </w:t>
      </w:r>
      <w:r w:rsidRPr="001836D1">
        <w:rPr>
          <w:rFonts w:hint="eastAsia"/>
          <w:sz w:val="24"/>
          <w:szCs w:val="24"/>
        </w:rPr>
        <w:t>경우</w:t>
      </w:r>
    </w:p>
    <w:p w:rsidR="00D106C0" w:rsidRPr="00884784" w:rsidRDefault="00BA0CA0" w:rsidP="00A43EE6">
      <w:pPr>
        <w:pStyle w:val="NoSpacing"/>
        <w:wordWrap/>
        <w:ind w:leftChars="283" w:left="991" w:hangingChars="177" w:hanging="425"/>
        <w:rPr>
          <w:rFonts w:eastAsiaTheme="minorHAnsi"/>
          <w:sz w:val="24"/>
          <w:szCs w:val="24"/>
        </w:rPr>
      </w:pPr>
      <w:r w:rsidRPr="001836D1">
        <w:rPr>
          <w:sz w:val="24"/>
          <w:szCs w:val="24"/>
        </w:rPr>
        <w:t>5.</w:t>
      </w:r>
      <w:r w:rsidRPr="001836D1">
        <w:rPr>
          <w:sz w:val="24"/>
          <w:szCs w:val="24"/>
        </w:rPr>
        <w:tab/>
      </w:r>
      <w:r w:rsidRPr="00884784">
        <w:rPr>
          <w:rFonts w:eastAsiaTheme="minorHAnsi" w:hint="eastAsia"/>
          <w:sz w:val="24"/>
          <w:szCs w:val="24"/>
        </w:rPr>
        <w:t>기타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임원으로서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신분유지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직무수행에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부적합하다고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대표이사가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인정하는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경우</w:t>
      </w:r>
    </w:p>
    <w:p w:rsidR="00D56CE6" w:rsidRPr="00884784" w:rsidRDefault="00D56CE6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3C7C7B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1F2275">
        <w:rPr>
          <w:rFonts w:eastAsiaTheme="minorHAnsi" w:hint="eastAsia"/>
          <w:sz w:val="24"/>
          <w:szCs w:val="24"/>
        </w:rPr>
        <w:t>29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임원후보자에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교육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임원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임원후보자는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업무수행능력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향상을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회사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외부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교육에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참여할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있다</w:t>
      </w:r>
      <w:r w:rsidRPr="00884784">
        <w:rPr>
          <w:rFonts w:eastAsiaTheme="minorHAnsi"/>
          <w:sz w:val="24"/>
          <w:szCs w:val="24"/>
        </w:rPr>
        <w:t>.</w:t>
      </w:r>
    </w:p>
    <w:p w:rsidR="00D56CE6" w:rsidRPr="00884784" w:rsidRDefault="00D56CE6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C63E81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="004137B2">
        <w:rPr>
          <w:rFonts w:eastAsiaTheme="minorHAnsi" w:hint="eastAsia"/>
          <w:sz w:val="24"/>
          <w:szCs w:val="24"/>
        </w:rPr>
        <w:t>3</w:t>
      </w:r>
      <w:r w:rsidR="001F2275">
        <w:rPr>
          <w:rFonts w:eastAsiaTheme="minorHAnsi" w:hint="eastAsia"/>
          <w:sz w:val="24"/>
          <w:szCs w:val="24"/>
        </w:rPr>
        <w:t>0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(임원의 성과평가 및 보수) 임원의 </w:t>
      </w:r>
      <w:r w:rsidR="003954DF">
        <w:rPr>
          <w:rFonts w:eastAsiaTheme="minorHAnsi" w:hint="eastAsia"/>
          <w:sz w:val="24"/>
          <w:szCs w:val="24"/>
        </w:rPr>
        <w:t>(</w:t>
      </w:r>
      <w:proofErr w:type="spellStart"/>
      <w:r w:rsidR="003954DF">
        <w:rPr>
          <w:rFonts w:eastAsiaTheme="minorHAnsi" w:hint="eastAsia"/>
          <w:sz w:val="24"/>
          <w:szCs w:val="24"/>
        </w:rPr>
        <w:t>i</w:t>
      </w:r>
      <w:proofErr w:type="spellEnd"/>
      <w:r w:rsidR="003954DF">
        <w:rPr>
          <w:rFonts w:eastAsiaTheme="minorHAnsi" w:hint="eastAsia"/>
          <w:sz w:val="24"/>
          <w:szCs w:val="24"/>
        </w:rPr>
        <w:t xml:space="preserve">) </w:t>
      </w:r>
      <w:r w:rsidRPr="00884784">
        <w:rPr>
          <w:rFonts w:eastAsiaTheme="minorHAnsi"/>
          <w:sz w:val="24"/>
          <w:szCs w:val="24"/>
        </w:rPr>
        <w:t>성과</w:t>
      </w:r>
      <w:r w:rsidR="001F2275">
        <w:rPr>
          <w:rFonts w:eastAsiaTheme="minorHAnsi" w:hint="eastAsia"/>
          <w:sz w:val="24"/>
          <w:szCs w:val="24"/>
        </w:rPr>
        <w:t xml:space="preserve">에 대한 </w:t>
      </w:r>
      <w:r w:rsidRPr="00884784">
        <w:rPr>
          <w:rFonts w:eastAsiaTheme="minorHAnsi"/>
          <w:sz w:val="24"/>
          <w:szCs w:val="24"/>
        </w:rPr>
        <w:t>평가</w:t>
      </w:r>
      <w:r w:rsidR="001F2275" w:rsidRPr="001F2275">
        <w:rPr>
          <w:rFonts w:eastAsiaTheme="minorHAnsi" w:hint="eastAsia"/>
          <w:sz w:val="24"/>
          <w:szCs w:val="24"/>
        </w:rPr>
        <w:t>주체</w:t>
      </w:r>
      <w:r w:rsidR="001F2275" w:rsidRPr="001F2275">
        <w:rPr>
          <w:rFonts w:eastAsiaTheme="minorHAnsi"/>
          <w:sz w:val="24"/>
          <w:szCs w:val="24"/>
        </w:rPr>
        <w:t>∙방법∙절차∙지표</w:t>
      </w:r>
      <w:r w:rsidRPr="00884784">
        <w:rPr>
          <w:rFonts w:eastAsiaTheme="minorHAnsi"/>
          <w:sz w:val="24"/>
          <w:szCs w:val="24"/>
        </w:rPr>
        <w:t xml:space="preserve"> 및 </w:t>
      </w:r>
      <w:r w:rsidR="003954DF" w:rsidRPr="001F2275">
        <w:rPr>
          <w:rFonts w:eastAsiaTheme="minorHAnsi"/>
          <w:sz w:val="24"/>
          <w:szCs w:val="24"/>
        </w:rPr>
        <w:t>평가결과 활용방안</w:t>
      </w:r>
      <w:r w:rsidR="003954DF">
        <w:rPr>
          <w:rFonts w:eastAsiaTheme="minorHAnsi" w:hint="eastAsia"/>
          <w:sz w:val="24"/>
          <w:szCs w:val="24"/>
        </w:rPr>
        <w:t xml:space="preserve">, (ii) </w:t>
      </w:r>
      <w:r w:rsidR="003954DF">
        <w:rPr>
          <w:rFonts w:eastAsiaTheme="minorHAnsi"/>
          <w:sz w:val="24"/>
          <w:szCs w:val="24"/>
        </w:rPr>
        <w:t>임원</w:t>
      </w:r>
      <w:r w:rsidR="003954DF">
        <w:rPr>
          <w:rFonts w:eastAsiaTheme="minorHAnsi" w:hint="eastAsia"/>
          <w:sz w:val="24"/>
          <w:szCs w:val="24"/>
        </w:rPr>
        <w:t xml:space="preserve"> 보수의 구성내역·지급방법 등 </w:t>
      </w:r>
      <w:r w:rsidRPr="00884784">
        <w:rPr>
          <w:rFonts w:eastAsiaTheme="minorHAnsi" w:hint="eastAsia"/>
          <w:sz w:val="24"/>
          <w:szCs w:val="24"/>
        </w:rPr>
        <w:t>보</w:t>
      </w:r>
      <w:r w:rsidRPr="001F2275">
        <w:rPr>
          <w:rFonts w:hint="eastAsia"/>
          <w:sz w:val="24"/>
          <w:szCs w:val="24"/>
        </w:rPr>
        <w:t>수</w:t>
      </w:r>
      <w:r w:rsidRPr="00884784">
        <w:rPr>
          <w:rFonts w:eastAsiaTheme="minorHAnsi" w:hint="eastAsia"/>
          <w:sz w:val="24"/>
          <w:szCs w:val="24"/>
        </w:rPr>
        <w:t>체계는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인사관련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내규에서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정한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바에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따른다</w:t>
      </w:r>
      <w:r w:rsidRPr="00884784">
        <w:rPr>
          <w:rFonts w:eastAsiaTheme="minorHAnsi"/>
          <w:sz w:val="24"/>
          <w:szCs w:val="24"/>
        </w:rPr>
        <w:t>.</w:t>
      </w:r>
    </w:p>
    <w:p w:rsidR="003954DF" w:rsidRPr="00884784" w:rsidRDefault="003954DF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833336" w:rsidRPr="005B0FE0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제</w:t>
      </w:r>
      <w:r w:rsidR="000A36D4">
        <w:rPr>
          <w:rFonts w:eastAsiaTheme="minorHAnsi" w:hint="eastAsia"/>
          <w:b/>
          <w:sz w:val="24"/>
          <w:szCs w:val="24"/>
        </w:rPr>
        <w:t>5</w:t>
      </w:r>
      <w:r w:rsidRPr="005B0FE0">
        <w:rPr>
          <w:rFonts w:eastAsiaTheme="minorHAnsi"/>
          <w:b/>
          <w:sz w:val="24"/>
          <w:szCs w:val="24"/>
        </w:rPr>
        <w:t xml:space="preserve">장 </w:t>
      </w:r>
      <w:r w:rsidRPr="005B0FE0">
        <w:rPr>
          <w:rFonts w:eastAsiaTheme="minorHAnsi" w:hint="eastAsia"/>
          <w:b/>
          <w:sz w:val="24"/>
          <w:szCs w:val="24"/>
        </w:rPr>
        <w:t>최고경영자의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자격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등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경영승계에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관한</w:t>
      </w:r>
      <w:r w:rsidRPr="005B0FE0">
        <w:rPr>
          <w:rFonts w:eastAsiaTheme="minorHAnsi"/>
          <w:b/>
          <w:sz w:val="24"/>
          <w:szCs w:val="24"/>
        </w:rPr>
        <w:t xml:space="preserve"> </w:t>
      </w:r>
      <w:r w:rsidRPr="005B0FE0">
        <w:rPr>
          <w:rFonts w:eastAsiaTheme="minorHAnsi" w:hint="eastAsia"/>
          <w:b/>
          <w:sz w:val="24"/>
          <w:szCs w:val="24"/>
        </w:rPr>
        <w:t>사항</w:t>
      </w:r>
    </w:p>
    <w:p w:rsidR="00631C1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3</w:t>
      </w:r>
      <w:r w:rsidR="001F2275"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(최고경영자 경영승계 원칙) 최고경영자의 경영승계</w:t>
      </w:r>
      <w:r w:rsidR="003954DF">
        <w:rPr>
          <w:rFonts w:eastAsiaTheme="minorHAnsi" w:hint="eastAsia"/>
          <w:sz w:val="24"/>
          <w:szCs w:val="24"/>
        </w:rPr>
        <w:t xml:space="preserve"> </w:t>
      </w:r>
      <w:r w:rsidR="003954DF" w:rsidRPr="00884784">
        <w:rPr>
          <w:rFonts w:eastAsiaTheme="minorHAnsi"/>
          <w:sz w:val="24"/>
          <w:szCs w:val="24"/>
        </w:rPr>
        <w:t xml:space="preserve">절차, 경영승계 계획의 수립 및 변경, 경영승계 절차의 개시사유 및 개시결정 시기, 최고경영자 사고 등 비상상황 발생 시 </w:t>
      </w:r>
      <w:proofErr w:type="spellStart"/>
      <w:r w:rsidR="003954DF" w:rsidRPr="00884784">
        <w:rPr>
          <w:rFonts w:eastAsiaTheme="minorHAnsi"/>
          <w:sz w:val="24"/>
          <w:szCs w:val="24"/>
        </w:rPr>
        <w:t>대행자</w:t>
      </w:r>
      <w:proofErr w:type="spellEnd"/>
      <w:r w:rsidR="003954DF" w:rsidRPr="00884784">
        <w:rPr>
          <w:rFonts w:eastAsiaTheme="minorHAnsi"/>
          <w:sz w:val="24"/>
          <w:szCs w:val="24"/>
        </w:rPr>
        <w:t xml:space="preserve"> 선정, 신임 후보 선임 등 비상계획, </w:t>
      </w:r>
      <w:r w:rsidR="003954DF" w:rsidRPr="00884784">
        <w:rPr>
          <w:rFonts w:eastAsiaTheme="minorHAnsi" w:hint="eastAsia"/>
          <w:sz w:val="24"/>
          <w:szCs w:val="24"/>
        </w:rPr>
        <w:t>최고경영자</w:t>
      </w:r>
      <w:r w:rsidR="003954DF" w:rsidRPr="00884784">
        <w:rPr>
          <w:rFonts w:eastAsiaTheme="minorHAnsi"/>
          <w:sz w:val="24"/>
          <w:szCs w:val="24"/>
        </w:rPr>
        <w:t xml:space="preserve"> 승계 관련업무 담당 지원부서 등</w:t>
      </w:r>
      <w:r w:rsidR="003954DF" w:rsidRPr="00884784">
        <w:rPr>
          <w:rFonts w:eastAsiaTheme="minorHAnsi" w:hint="eastAsia"/>
          <w:sz w:val="24"/>
          <w:szCs w:val="24"/>
        </w:rPr>
        <w:t>은</w:t>
      </w:r>
      <w:r w:rsidRPr="00884784">
        <w:rPr>
          <w:rFonts w:eastAsiaTheme="minorHAnsi"/>
          <w:sz w:val="24"/>
          <w:szCs w:val="24"/>
        </w:rPr>
        <w:t xml:space="preserve"> </w:t>
      </w:r>
      <w:proofErr w:type="spellStart"/>
      <w:r w:rsidRPr="005B0FE0">
        <w:rPr>
          <w:rFonts w:eastAsiaTheme="minorHAnsi" w:hint="eastAsia"/>
          <w:sz w:val="24"/>
          <w:szCs w:val="24"/>
        </w:rPr>
        <w:t>주주간계약</w:t>
      </w:r>
      <w:r w:rsidRPr="00884784">
        <w:rPr>
          <w:rFonts w:eastAsiaTheme="minorHAnsi" w:hint="eastAsia"/>
          <w:sz w:val="24"/>
          <w:szCs w:val="24"/>
        </w:rPr>
        <w:t>에서</w:t>
      </w:r>
      <w:proofErr w:type="spellEnd"/>
      <w:r w:rsidRPr="00884784">
        <w:rPr>
          <w:rFonts w:eastAsiaTheme="minorHAnsi"/>
          <w:sz w:val="24"/>
          <w:szCs w:val="24"/>
        </w:rPr>
        <w:t xml:space="preserve"> 정한 바에 따</w:t>
      </w:r>
      <w:r w:rsidR="003954DF">
        <w:rPr>
          <w:rFonts w:eastAsiaTheme="minorHAnsi" w:hint="eastAsia"/>
          <w:sz w:val="24"/>
          <w:szCs w:val="24"/>
        </w:rPr>
        <w:t xml:space="preserve">르는 것을 원칙으로 하되, </w:t>
      </w:r>
      <w:proofErr w:type="spellStart"/>
      <w:r w:rsidR="003954DF">
        <w:rPr>
          <w:rFonts w:eastAsiaTheme="minorHAnsi" w:hint="eastAsia"/>
          <w:sz w:val="24"/>
          <w:szCs w:val="24"/>
        </w:rPr>
        <w:t>주주간계약에서</w:t>
      </w:r>
      <w:proofErr w:type="spellEnd"/>
      <w:r w:rsidR="003954DF">
        <w:rPr>
          <w:rFonts w:eastAsiaTheme="minorHAnsi" w:hint="eastAsia"/>
          <w:sz w:val="24"/>
          <w:szCs w:val="24"/>
        </w:rPr>
        <w:t xml:space="preserve"> 달리 정하지 않은 사항에 대해서는 </w:t>
      </w:r>
      <w:r w:rsidR="003954DF" w:rsidRPr="00012FF3">
        <w:rPr>
          <w:rFonts w:eastAsiaTheme="minorHAnsi"/>
          <w:sz w:val="24"/>
          <w:szCs w:val="24"/>
        </w:rPr>
        <w:t xml:space="preserve">경영위원회 </w:t>
      </w:r>
      <w:r w:rsidR="003954DF" w:rsidRPr="00012FF3">
        <w:rPr>
          <w:rFonts w:eastAsiaTheme="minorHAnsi" w:hint="eastAsia"/>
          <w:sz w:val="24"/>
          <w:szCs w:val="24"/>
        </w:rPr>
        <w:t>규정</w:t>
      </w:r>
      <w:r w:rsidR="003954DF">
        <w:rPr>
          <w:rFonts w:eastAsiaTheme="minorHAnsi" w:hint="eastAsia"/>
          <w:sz w:val="24"/>
          <w:szCs w:val="24"/>
        </w:rPr>
        <w:t>에서 이를 정한</w:t>
      </w:r>
      <w:r w:rsidRPr="00884784">
        <w:rPr>
          <w:rFonts w:eastAsiaTheme="minorHAnsi"/>
          <w:sz w:val="24"/>
          <w:szCs w:val="24"/>
        </w:rPr>
        <w:t>다.</w:t>
      </w:r>
    </w:p>
    <w:p w:rsidR="00D56CE6" w:rsidRPr="00884784" w:rsidRDefault="00D56CE6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631C1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3</w:t>
      </w:r>
      <w:r w:rsidR="001F2275">
        <w:rPr>
          <w:rFonts w:eastAsiaTheme="minorHAnsi" w:hint="eastAsia"/>
          <w:sz w:val="24"/>
          <w:szCs w:val="24"/>
        </w:rPr>
        <w:t>2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(최고경영자의 </w:t>
      </w:r>
      <w:r w:rsidRPr="00884784">
        <w:rPr>
          <w:rFonts w:eastAsiaTheme="minorHAnsi" w:hint="eastAsia"/>
          <w:sz w:val="24"/>
          <w:szCs w:val="24"/>
        </w:rPr>
        <w:t>자격</w:t>
      </w:r>
      <w:r w:rsidRPr="00884784">
        <w:rPr>
          <w:rFonts w:eastAsiaTheme="minorHAnsi"/>
          <w:sz w:val="24"/>
          <w:szCs w:val="24"/>
        </w:rPr>
        <w:t xml:space="preserve">)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최고경영자는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금융에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경험과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지식을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갖추고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비전을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공유하며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3954DF">
        <w:rPr>
          <w:rFonts w:hint="eastAsia"/>
          <w:sz w:val="24"/>
          <w:szCs w:val="24"/>
        </w:rPr>
        <w:t>회사</w:t>
      </w:r>
      <w:r w:rsidRPr="00884784">
        <w:rPr>
          <w:rFonts w:eastAsiaTheme="minorHAnsi" w:hint="eastAsia"/>
          <w:sz w:val="24"/>
          <w:szCs w:val="24"/>
        </w:rPr>
        <w:t>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공익성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건전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경영에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노력할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있는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자로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선임되어야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A56A44" w:rsidRPr="00884784" w:rsidRDefault="00A56A44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E11F8D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3</w:t>
      </w:r>
      <w:r w:rsidR="001F2275">
        <w:rPr>
          <w:rFonts w:eastAsiaTheme="minorHAnsi" w:hint="eastAsia"/>
          <w:sz w:val="24"/>
          <w:szCs w:val="24"/>
        </w:rPr>
        <w:t>3</w:t>
      </w:r>
      <w:r w:rsidRPr="00884784">
        <w:rPr>
          <w:rFonts w:eastAsiaTheme="minorHAnsi" w:hint="eastAsia"/>
          <w:sz w:val="24"/>
          <w:szCs w:val="24"/>
        </w:rPr>
        <w:t>조</w:t>
      </w:r>
      <w:r w:rsidRPr="00884784">
        <w:rPr>
          <w:rFonts w:eastAsiaTheme="minorHAnsi"/>
          <w:sz w:val="24"/>
          <w:szCs w:val="24"/>
        </w:rPr>
        <w:t xml:space="preserve"> (최고경영자 </w:t>
      </w:r>
      <w:r w:rsidRPr="00884784">
        <w:rPr>
          <w:rFonts w:eastAsiaTheme="minorHAnsi" w:hint="eastAsia"/>
          <w:sz w:val="24"/>
          <w:szCs w:val="24"/>
        </w:rPr>
        <w:t>후보자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절차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공시</w:t>
      </w:r>
      <w:r w:rsidRPr="00884784">
        <w:rPr>
          <w:rFonts w:eastAsiaTheme="minorHAnsi"/>
          <w:sz w:val="24"/>
          <w:szCs w:val="24"/>
        </w:rPr>
        <w:t xml:space="preserve">) (1) </w:t>
      </w:r>
      <w:r w:rsidRPr="00884784">
        <w:rPr>
          <w:rFonts w:eastAsiaTheme="minorHAnsi" w:hint="eastAsia"/>
          <w:sz w:val="24"/>
          <w:szCs w:val="24"/>
        </w:rPr>
        <w:t>회사의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</w:t>
      </w:r>
      <w:r w:rsidR="00330AD1">
        <w:rPr>
          <w:rFonts w:eastAsiaTheme="minorHAnsi" w:hint="eastAsia"/>
          <w:sz w:val="24"/>
          <w:szCs w:val="24"/>
        </w:rPr>
        <w:t>고경영자 후보자는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임원후보추천위원회</w:t>
      </w:r>
      <w:r w:rsidR="00330AD1">
        <w:rPr>
          <w:rFonts w:eastAsiaTheme="minorHAnsi" w:hint="eastAsia"/>
          <w:sz w:val="24"/>
          <w:szCs w:val="24"/>
        </w:rPr>
        <w:t>에서 최대주주, 이해관계자 및 외부자문기관 등의 예비후보 추천을 받아</w:t>
      </w:r>
      <w:r w:rsidRPr="00884784">
        <w:rPr>
          <w:rFonts w:eastAsiaTheme="minorHAnsi"/>
          <w:sz w:val="24"/>
          <w:szCs w:val="24"/>
        </w:rPr>
        <w:t xml:space="preserve"> </w:t>
      </w:r>
      <w:r w:rsidR="00330AD1">
        <w:rPr>
          <w:rFonts w:eastAsiaTheme="minorHAnsi" w:hint="eastAsia"/>
          <w:sz w:val="24"/>
          <w:szCs w:val="24"/>
        </w:rPr>
        <w:t>결정</w:t>
      </w:r>
      <w:r w:rsidRPr="00884784">
        <w:rPr>
          <w:rFonts w:eastAsiaTheme="minorHAnsi" w:hint="eastAsia"/>
          <w:sz w:val="24"/>
          <w:szCs w:val="24"/>
        </w:rPr>
        <w:t>하며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이사회에서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최고경영자를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선임한다</w:t>
      </w:r>
      <w:r w:rsidRPr="00884784">
        <w:rPr>
          <w:rFonts w:eastAsiaTheme="minorHAnsi"/>
          <w:sz w:val="24"/>
          <w:szCs w:val="24"/>
        </w:rPr>
        <w:t>.</w:t>
      </w:r>
      <w:r w:rsidR="00330AD1">
        <w:rPr>
          <w:rFonts w:eastAsiaTheme="minorHAnsi" w:hint="eastAsia"/>
          <w:sz w:val="24"/>
          <w:szCs w:val="24"/>
        </w:rPr>
        <w:t xml:space="preserve"> </w:t>
      </w:r>
    </w:p>
    <w:p w:rsidR="00631C1F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최고경영자후보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추천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</w:t>
      </w:r>
      <w:r w:rsidR="00330AD1">
        <w:rPr>
          <w:rFonts w:eastAsiaTheme="minorHAnsi" w:hint="eastAsia"/>
          <w:sz w:val="24"/>
          <w:szCs w:val="24"/>
        </w:rPr>
        <w:t>과 관련하여, 다음 각</w:t>
      </w:r>
      <w:r w:rsidR="00353724">
        <w:rPr>
          <w:rFonts w:eastAsiaTheme="minorHAnsi" w:hint="eastAsia"/>
          <w:sz w:val="24"/>
          <w:szCs w:val="24"/>
        </w:rPr>
        <w:t xml:space="preserve"> </w:t>
      </w:r>
      <w:r w:rsidR="00330AD1">
        <w:rPr>
          <w:rFonts w:eastAsiaTheme="minorHAnsi" w:hint="eastAsia"/>
          <w:sz w:val="24"/>
          <w:szCs w:val="24"/>
        </w:rPr>
        <w:t>호</w:t>
      </w:r>
      <w:r w:rsidRPr="00884784">
        <w:rPr>
          <w:rFonts w:eastAsiaTheme="minorHAnsi" w:hint="eastAsia"/>
          <w:sz w:val="24"/>
          <w:szCs w:val="24"/>
        </w:rPr>
        <w:t>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내용을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관련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법령에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따라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공시하여야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1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최고경영자후보추천절차 개요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2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임원후보추천위원회 위원의 명단 및 약력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3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임원후보추천위원회 후보 제안자 및 후보자와의 관계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4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관련 법령에 따른 자격요건 충족여부 및 근거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5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최고경영자 후보자 추천이유</w:t>
      </w:r>
    </w:p>
    <w:p w:rsidR="008174E7" w:rsidRPr="00884784" w:rsidRDefault="00BA0CA0" w:rsidP="00A43EE6">
      <w:pPr>
        <w:pStyle w:val="NoSpacing"/>
        <w:wordWrap/>
        <w:ind w:leftChars="213" w:left="426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6</w:t>
      </w:r>
      <w:r w:rsidR="00330AD1" w:rsidRPr="00884784">
        <w:rPr>
          <w:rFonts w:eastAsiaTheme="minorHAnsi"/>
          <w:sz w:val="24"/>
          <w:szCs w:val="24"/>
        </w:rPr>
        <w:t>.</w:t>
      </w:r>
      <w:r w:rsidRPr="00884784">
        <w:rPr>
          <w:rFonts w:eastAsiaTheme="minorHAnsi"/>
          <w:sz w:val="24"/>
          <w:szCs w:val="24"/>
        </w:rPr>
        <w:t xml:space="preserve"> 최고경영자 후보자의 경력</w:t>
      </w:r>
    </w:p>
    <w:p w:rsidR="008174E7" w:rsidRPr="00884784" w:rsidRDefault="008174E7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3D2544" w:rsidRPr="0088478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 w:hint="eastAsia"/>
          <w:sz w:val="24"/>
          <w:szCs w:val="24"/>
        </w:rPr>
        <w:t>제</w:t>
      </w:r>
      <w:r w:rsidRPr="00884784">
        <w:rPr>
          <w:rFonts w:eastAsiaTheme="minorHAnsi"/>
          <w:sz w:val="24"/>
          <w:szCs w:val="24"/>
        </w:rPr>
        <w:t>3</w:t>
      </w:r>
      <w:r w:rsidR="001F2275">
        <w:rPr>
          <w:rFonts w:eastAsiaTheme="minorHAnsi" w:hint="eastAsia"/>
          <w:sz w:val="24"/>
          <w:szCs w:val="24"/>
        </w:rPr>
        <w:t>4</w:t>
      </w:r>
      <w:r w:rsidRPr="00884784">
        <w:rPr>
          <w:rFonts w:eastAsiaTheme="minorHAnsi" w:hint="eastAsia"/>
          <w:sz w:val="24"/>
          <w:szCs w:val="24"/>
        </w:rPr>
        <w:t>조</w:t>
      </w:r>
      <w:r w:rsidR="00E11F8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(책임경영체제 </w:t>
      </w:r>
      <w:r w:rsidRPr="00884784">
        <w:rPr>
          <w:rFonts w:eastAsiaTheme="minorHAnsi" w:hint="eastAsia"/>
          <w:sz w:val="24"/>
          <w:szCs w:val="24"/>
        </w:rPr>
        <w:t>확립</w:t>
      </w:r>
      <w:r w:rsidRPr="00884784">
        <w:rPr>
          <w:rFonts w:eastAsiaTheme="minorHAnsi"/>
          <w:sz w:val="24"/>
          <w:szCs w:val="24"/>
        </w:rPr>
        <w:t xml:space="preserve">) (1)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임기를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상당기간으로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해임을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이사회에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보고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하는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중장기적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관점의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경영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및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책임경영체제를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확립하여야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3D2544" w:rsidRDefault="00BA0CA0" w:rsidP="00A43EE6">
      <w:pPr>
        <w:pStyle w:val="NoSpacing"/>
        <w:wordWrap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 xml:space="preserve">(2) </w:t>
      </w:r>
      <w:r w:rsidRPr="00884784">
        <w:rPr>
          <w:rFonts w:eastAsiaTheme="minorHAnsi" w:hint="eastAsia"/>
          <w:sz w:val="24"/>
          <w:szCs w:val="24"/>
        </w:rPr>
        <w:t>회사는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능력에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근거한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임원의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선임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역할의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명확화</w:t>
      </w:r>
      <w:r w:rsidRPr="00884784">
        <w:rPr>
          <w:rFonts w:eastAsiaTheme="minorHAnsi"/>
          <w:sz w:val="24"/>
          <w:szCs w:val="24"/>
        </w:rPr>
        <w:t xml:space="preserve">, </w:t>
      </w:r>
      <w:r w:rsidRPr="00884784">
        <w:rPr>
          <w:rFonts w:eastAsiaTheme="minorHAnsi" w:hint="eastAsia"/>
          <w:sz w:val="24"/>
          <w:szCs w:val="24"/>
        </w:rPr>
        <w:t>필요한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권한의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위임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등을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통하여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책임경영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여건을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조성하여야</w:t>
      </w:r>
      <w:r w:rsidRPr="00884784">
        <w:rPr>
          <w:rFonts w:eastAsiaTheme="minorHAnsi"/>
          <w:sz w:val="24"/>
          <w:szCs w:val="24"/>
        </w:rPr>
        <w:t xml:space="preserve"> </w:t>
      </w:r>
      <w:r w:rsidRPr="00884784">
        <w:rPr>
          <w:rFonts w:eastAsiaTheme="minorHAnsi" w:hint="eastAsia"/>
          <w:sz w:val="24"/>
          <w:szCs w:val="24"/>
        </w:rPr>
        <w:t>한다</w:t>
      </w:r>
      <w:r w:rsidRPr="00884784">
        <w:rPr>
          <w:rFonts w:eastAsiaTheme="minorHAnsi"/>
          <w:sz w:val="24"/>
          <w:szCs w:val="24"/>
        </w:rPr>
        <w:t>.</w:t>
      </w:r>
    </w:p>
    <w:p w:rsidR="00330AD1" w:rsidRPr="00884784" w:rsidRDefault="00330AD1" w:rsidP="00A43EE6">
      <w:pPr>
        <w:pStyle w:val="NoSpacing"/>
        <w:wordWrap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(3) </w:t>
      </w:r>
      <w:r w:rsidRPr="00884784">
        <w:rPr>
          <w:rFonts w:eastAsiaTheme="minorHAnsi"/>
          <w:sz w:val="24"/>
          <w:szCs w:val="24"/>
        </w:rPr>
        <w:t xml:space="preserve">최고경영자의 </w:t>
      </w:r>
      <w:r w:rsidR="00913384">
        <w:rPr>
          <w:rFonts w:eastAsiaTheme="minorHAnsi" w:hint="eastAsia"/>
          <w:sz w:val="24"/>
          <w:szCs w:val="24"/>
        </w:rPr>
        <w:t xml:space="preserve">임기, </w:t>
      </w:r>
      <w:r w:rsidRPr="00884784">
        <w:rPr>
          <w:rFonts w:eastAsiaTheme="minorHAnsi"/>
          <w:sz w:val="24"/>
          <w:szCs w:val="24"/>
        </w:rPr>
        <w:t>역할, 권한 위임 사항, 최고경영자의 평가기준 및 절차, 해임 및 퇴임사유</w:t>
      </w:r>
      <w:r>
        <w:rPr>
          <w:rFonts w:eastAsiaTheme="minorHAnsi" w:hint="eastAsia"/>
          <w:sz w:val="24"/>
          <w:szCs w:val="24"/>
        </w:rPr>
        <w:t>에 관</w:t>
      </w:r>
      <w:r w:rsidR="00913384">
        <w:rPr>
          <w:rFonts w:eastAsiaTheme="minorHAnsi" w:hint="eastAsia"/>
          <w:sz w:val="24"/>
          <w:szCs w:val="24"/>
        </w:rPr>
        <w:t xml:space="preserve">한 세부적인 사항은 </w:t>
      </w:r>
      <w:r w:rsidR="00913384" w:rsidRPr="004B233C">
        <w:rPr>
          <w:rFonts w:eastAsiaTheme="minorHAnsi" w:hint="eastAsia"/>
          <w:sz w:val="24"/>
          <w:szCs w:val="24"/>
        </w:rPr>
        <w:t>경영위원회</w:t>
      </w:r>
      <w:r w:rsidR="00913384" w:rsidRPr="004B233C">
        <w:rPr>
          <w:rFonts w:eastAsiaTheme="minorHAnsi"/>
          <w:sz w:val="24"/>
          <w:szCs w:val="24"/>
        </w:rPr>
        <w:t xml:space="preserve"> </w:t>
      </w:r>
      <w:r w:rsidR="00913384" w:rsidRPr="004B233C">
        <w:rPr>
          <w:rFonts w:eastAsiaTheme="minorHAnsi" w:hint="eastAsia"/>
          <w:sz w:val="24"/>
          <w:szCs w:val="24"/>
        </w:rPr>
        <w:t>규정</w:t>
      </w:r>
      <w:r w:rsidR="00913384">
        <w:rPr>
          <w:rFonts w:eastAsiaTheme="minorHAnsi" w:hint="eastAsia"/>
          <w:sz w:val="24"/>
          <w:szCs w:val="24"/>
        </w:rPr>
        <w:t>에서 정한다.</w:t>
      </w:r>
    </w:p>
    <w:p w:rsidR="00083112" w:rsidRPr="00884784" w:rsidRDefault="00083112" w:rsidP="00A43EE6">
      <w:pPr>
        <w:pStyle w:val="NoSpacing"/>
        <w:wordWrap/>
        <w:rPr>
          <w:rFonts w:eastAsiaTheme="minorHAnsi"/>
          <w:sz w:val="24"/>
          <w:szCs w:val="24"/>
        </w:rPr>
      </w:pPr>
    </w:p>
    <w:p w:rsidR="00C27F9B" w:rsidRPr="005B0FE0" w:rsidRDefault="00BA0CA0" w:rsidP="00A43EE6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부칙</w:t>
      </w:r>
    </w:p>
    <w:p w:rsidR="00EF2FB2" w:rsidRDefault="00BA0CA0" w:rsidP="00A43EE6">
      <w:pPr>
        <w:pStyle w:val="NoSpacing"/>
        <w:wordWrap/>
        <w:jc w:val="left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제 1 조</w:t>
      </w:r>
      <w:r w:rsidR="00E11F8D"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(시행일) 이 </w:t>
      </w:r>
      <w:r w:rsidR="00D55F1E">
        <w:rPr>
          <w:rFonts w:eastAsiaTheme="minorHAnsi" w:hint="eastAsia"/>
          <w:sz w:val="24"/>
          <w:szCs w:val="24"/>
        </w:rPr>
        <w:t>규범</w:t>
      </w:r>
      <w:r w:rsidRPr="00884784">
        <w:rPr>
          <w:rFonts w:eastAsiaTheme="minorHAnsi" w:hint="eastAsia"/>
          <w:sz w:val="24"/>
          <w:szCs w:val="24"/>
        </w:rPr>
        <w:t>은</w:t>
      </w:r>
      <w:r w:rsidRPr="00884784">
        <w:rPr>
          <w:rFonts w:eastAsiaTheme="minorHAnsi"/>
          <w:sz w:val="24"/>
          <w:szCs w:val="24"/>
        </w:rPr>
        <w:t xml:space="preserve"> 2016.0</w:t>
      </w:r>
      <w:r w:rsidR="00F325AB">
        <w:rPr>
          <w:rFonts w:eastAsiaTheme="minorHAnsi" w:hint="eastAsia"/>
          <w:sz w:val="24"/>
          <w:szCs w:val="24"/>
        </w:rPr>
        <w:t>8</w:t>
      </w:r>
      <w:r w:rsidRPr="00884784">
        <w:rPr>
          <w:rFonts w:eastAsiaTheme="minorHAnsi"/>
          <w:sz w:val="24"/>
          <w:szCs w:val="24"/>
        </w:rPr>
        <w:t>.</w:t>
      </w:r>
      <w:r w:rsidR="005A165C">
        <w:rPr>
          <w:rFonts w:eastAsiaTheme="minorHAnsi" w:hint="eastAsia"/>
          <w:sz w:val="24"/>
          <w:szCs w:val="24"/>
        </w:rPr>
        <w:t>0</w:t>
      </w:r>
      <w:r w:rsidR="00F325AB">
        <w:rPr>
          <w:rFonts w:eastAsiaTheme="minorHAnsi" w:hint="eastAsia"/>
          <w:sz w:val="24"/>
          <w:szCs w:val="24"/>
        </w:rPr>
        <w:t>1</w:t>
      </w:r>
      <w:proofErr w:type="gramStart"/>
      <w:r w:rsidRPr="00884784">
        <w:rPr>
          <w:rFonts w:eastAsiaTheme="minorHAnsi"/>
          <w:sz w:val="24"/>
          <w:szCs w:val="24"/>
        </w:rPr>
        <w:t>.</w:t>
      </w:r>
      <w:proofErr w:type="spellStart"/>
      <w:r w:rsidRPr="00884784">
        <w:rPr>
          <w:rFonts w:eastAsiaTheme="minorHAnsi"/>
          <w:sz w:val="24"/>
          <w:szCs w:val="24"/>
        </w:rPr>
        <w:t>부터</w:t>
      </w:r>
      <w:proofErr w:type="spellEnd"/>
      <w:proofErr w:type="gramEnd"/>
      <w:r w:rsidRPr="00884784">
        <w:rPr>
          <w:rFonts w:eastAsiaTheme="minorHAnsi"/>
          <w:sz w:val="24"/>
          <w:szCs w:val="24"/>
        </w:rPr>
        <w:t xml:space="preserve"> 시행한다.</w:t>
      </w:r>
    </w:p>
    <w:p w:rsidR="005A165C" w:rsidRPr="00884784" w:rsidRDefault="005A165C" w:rsidP="005A165C">
      <w:pPr>
        <w:pStyle w:val="NoSpacing"/>
        <w:wordWrap/>
        <w:jc w:val="left"/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제 2 조 (적용배제) </w:t>
      </w:r>
      <w:r w:rsidR="00CC1507">
        <w:rPr>
          <w:rFonts w:eastAsiaTheme="minorHAnsi" w:hint="eastAsia"/>
          <w:sz w:val="24"/>
          <w:szCs w:val="24"/>
        </w:rPr>
        <w:t>회사의 집합투자재산, 투자일임재산 및 신탁재산의 전체 합계액이 20조원 미만이 될 경우, 제20조</w:t>
      </w:r>
      <w:r w:rsidR="008564CD">
        <w:rPr>
          <w:rFonts w:eastAsiaTheme="minorHAnsi" w:hint="eastAsia"/>
          <w:sz w:val="24"/>
          <w:szCs w:val="24"/>
        </w:rPr>
        <w:t>는</w:t>
      </w:r>
      <w:r w:rsidR="00CC1507">
        <w:rPr>
          <w:rFonts w:eastAsiaTheme="minorHAnsi" w:hint="eastAsia"/>
          <w:sz w:val="24"/>
          <w:szCs w:val="24"/>
        </w:rPr>
        <w:t xml:space="preserve"> 그 적용이 배제되는 것으로 한다.</w:t>
      </w:r>
    </w:p>
    <w:p w:rsidR="005A165C" w:rsidRDefault="005A165C" w:rsidP="00A43EE6">
      <w:pPr>
        <w:pStyle w:val="NoSpacing"/>
        <w:wordWrap/>
        <w:jc w:val="left"/>
        <w:rPr>
          <w:rFonts w:eastAsiaTheme="minorHAnsi" w:hint="eastAsia"/>
          <w:sz w:val="24"/>
          <w:szCs w:val="24"/>
        </w:rPr>
      </w:pPr>
    </w:p>
    <w:p w:rsidR="004506DF" w:rsidRPr="005B0FE0" w:rsidRDefault="004506DF" w:rsidP="004506DF">
      <w:pPr>
        <w:pStyle w:val="NoSpacing"/>
        <w:wordWrap/>
        <w:jc w:val="center"/>
        <w:rPr>
          <w:rFonts w:eastAsiaTheme="minorHAnsi"/>
          <w:b/>
          <w:sz w:val="24"/>
          <w:szCs w:val="24"/>
        </w:rPr>
      </w:pPr>
      <w:r w:rsidRPr="005B0FE0">
        <w:rPr>
          <w:rFonts w:eastAsiaTheme="minorHAnsi" w:hint="eastAsia"/>
          <w:b/>
          <w:sz w:val="24"/>
          <w:szCs w:val="24"/>
        </w:rPr>
        <w:t>부칙</w:t>
      </w:r>
    </w:p>
    <w:p w:rsidR="004506DF" w:rsidRDefault="004506DF" w:rsidP="004506DF">
      <w:pPr>
        <w:pStyle w:val="NoSpacing"/>
        <w:wordWrap/>
        <w:jc w:val="left"/>
        <w:rPr>
          <w:rFonts w:eastAsiaTheme="minorHAnsi"/>
          <w:sz w:val="24"/>
          <w:szCs w:val="24"/>
        </w:rPr>
      </w:pPr>
      <w:r w:rsidRPr="00884784">
        <w:rPr>
          <w:rFonts w:eastAsiaTheme="minorHAnsi"/>
          <w:sz w:val="24"/>
          <w:szCs w:val="24"/>
        </w:rPr>
        <w:t>제 1 조</w:t>
      </w:r>
      <w:r>
        <w:rPr>
          <w:rFonts w:eastAsiaTheme="minorHAnsi" w:hint="eastAsia"/>
          <w:sz w:val="24"/>
          <w:szCs w:val="24"/>
        </w:rPr>
        <w:t xml:space="preserve"> </w:t>
      </w:r>
      <w:r w:rsidRPr="00884784">
        <w:rPr>
          <w:rFonts w:eastAsiaTheme="minorHAnsi"/>
          <w:sz w:val="24"/>
          <w:szCs w:val="24"/>
        </w:rPr>
        <w:t xml:space="preserve">(시행일) 이 </w:t>
      </w:r>
      <w:r>
        <w:rPr>
          <w:rFonts w:eastAsiaTheme="minorHAnsi" w:hint="eastAsia"/>
          <w:sz w:val="24"/>
          <w:szCs w:val="24"/>
        </w:rPr>
        <w:t>규범</w:t>
      </w:r>
      <w:r w:rsidRPr="00884784">
        <w:rPr>
          <w:rFonts w:eastAsiaTheme="minorHAnsi" w:hint="eastAsia"/>
          <w:sz w:val="24"/>
          <w:szCs w:val="24"/>
        </w:rPr>
        <w:t>은</w:t>
      </w:r>
      <w:r>
        <w:rPr>
          <w:rFonts w:eastAsiaTheme="minorHAnsi"/>
          <w:sz w:val="24"/>
          <w:szCs w:val="24"/>
        </w:rPr>
        <w:t xml:space="preserve"> 201</w:t>
      </w:r>
      <w:r>
        <w:rPr>
          <w:rFonts w:eastAsiaTheme="minorHAnsi" w:hint="eastAsia"/>
          <w:sz w:val="24"/>
          <w:szCs w:val="24"/>
        </w:rPr>
        <w:t>9</w:t>
      </w:r>
      <w:r w:rsidRPr="00884784">
        <w:rPr>
          <w:rFonts w:eastAsiaTheme="minorHAnsi"/>
          <w:sz w:val="24"/>
          <w:szCs w:val="24"/>
        </w:rPr>
        <w:t>.0</w:t>
      </w:r>
      <w:r>
        <w:rPr>
          <w:rFonts w:eastAsiaTheme="minorHAnsi" w:hint="eastAsia"/>
          <w:sz w:val="24"/>
          <w:szCs w:val="24"/>
        </w:rPr>
        <w:t>1</w:t>
      </w:r>
      <w:r w:rsidRPr="00884784">
        <w:rPr>
          <w:rFonts w:eastAsiaTheme="minorHAnsi"/>
          <w:sz w:val="24"/>
          <w:szCs w:val="24"/>
        </w:rPr>
        <w:t>.</w:t>
      </w:r>
      <w:r>
        <w:rPr>
          <w:rFonts w:eastAsiaTheme="minorHAnsi" w:hint="eastAsia"/>
          <w:sz w:val="24"/>
          <w:szCs w:val="24"/>
        </w:rPr>
        <w:t>30</w:t>
      </w:r>
      <w:proofErr w:type="gramStart"/>
      <w:r w:rsidRPr="00884784">
        <w:rPr>
          <w:rFonts w:eastAsiaTheme="minorHAnsi"/>
          <w:sz w:val="24"/>
          <w:szCs w:val="24"/>
        </w:rPr>
        <w:t>.</w:t>
      </w:r>
      <w:proofErr w:type="spellStart"/>
      <w:r w:rsidRPr="00884784">
        <w:rPr>
          <w:rFonts w:eastAsiaTheme="minorHAnsi"/>
          <w:sz w:val="24"/>
          <w:szCs w:val="24"/>
        </w:rPr>
        <w:t>부터</w:t>
      </w:r>
      <w:proofErr w:type="spellEnd"/>
      <w:proofErr w:type="gramEnd"/>
      <w:r w:rsidRPr="00884784">
        <w:rPr>
          <w:rFonts w:eastAsiaTheme="minorHAnsi"/>
          <w:sz w:val="24"/>
          <w:szCs w:val="24"/>
        </w:rPr>
        <w:t xml:space="preserve"> 시행한다.</w:t>
      </w:r>
    </w:p>
    <w:p w:rsidR="004506DF" w:rsidRDefault="004506DF" w:rsidP="00A43EE6">
      <w:pPr>
        <w:pStyle w:val="NoSpacing"/>
        <w:wordWrap/>
        <w:jc w:val="left"/>
        <w:rPr>
          <w:rFonts w:eastAsiaTheme="minorHAnsi"/>
          <w:sz w:val="24"/>
          <w:szCs w:val="24"/>
        </w:rPr>
      </w:pPr>
    </w:p>
    <w:sectPr w:rsidR="004506DF" w:rsidSect="00BA0CA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DC" w:rsidRDefault="00DE6CDC" w:rsidP="00B21AFC">
      <w:pPr>
        <w:spacing w:after="0" w:line="240" w:lineRule="auto"/>
      </w:pPr>
      <w:r>
        <w:separator/>
      </w:r>
    </w:p>
  </w:endnote>
  <w:endnote w:type="continuationSeparator" w:id="0">
    <w:p w:rsidR="00DE6CDC" w:rsidRDefault="00DE6CDC" w:rsidP="00B21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DC" w:rsidRDefault="00DE6CDC" w:rsidP="00B21AFC">
      <w:pPr>
        <w:spacing w:after="0" w:line="240" w:lineRule="auto"/>
      </w:pPr>
      <w:r>
        <w:separator/>
      </w:r>
    </w:p>
  </w:footnote>
  <w:footnote w:type="continuationSeparator" w:id="0">
    <w:p w:rsidR="00DE6CDC" w:rsidRDefault="00DE6CDC" w:rsidP="00B21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0427"/>
    <w:multiLevelType w:val="hybridMultilevel"/>
    <w:tmpl w:val="B742F39A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1">
    <w:nsid w:val="0B2F3954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">
    <w:nsid w:val="152439EB"/>
    <w:multiLevelType w:val="hybridMultilevel"/>
    <w:tmpl w:val="6B12317A"/>
    <w:lvl w:ilvl="0" w:tplc="EBD4C7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A5E4C40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4">
    <w:nsid w:val="1C9D585B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5">
    <w:nsid w:val="27453FDA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6">
    <w:nsid w:val="2B9D6F43"/>
    <w:multiLevelType w:val="hybridMultilevel"/>
    <w:tmpl w:val="77DA65D8"/>
    <w:lvl w:ilvl="0" w:tplc="6B24AF66">
      <w:start w:val="1"/>
      <w:numFmt w:val="decimal"/>
      <w:lvlText w:val="%1)"/>
      <w:lvlJc w:val="left"/>
      <w:pPr>
        <w:ind w:left="20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49" w:hanging="400"/>
      </w:pPr>
    </w:lvl>
    <w:lvl w:ilvl="2" w:tplc="0409001B" w:tentative="1">
      <w:start w:val="1"/>
      <w:numFmt w:val="lowerRoman"/>
      <w:lvlText w:val="%3."/>
      <w:lvlJc w:val="right"/>
      <w:pPr>
        <w:ind w:left="1949" w:hanging="400"/>
      </w:pPr>
    </w:lvl>
    <w:lvl w:ilvl="3" w:tplc="0409000F" w:tentative="1">
      <w:start w:val="1"/>
      <w:numFmt w:val="decimal"/>
      <w:lvlText w:val="%4."/>
      <w:lvlJc w:val="left"/>
      <w:pPr>
        <w:ind w:left="2349" w:hanging="400"/>
      </w:pPr>
    </w:lvl>
    <w:lvl w:ilvl="4" w:tplc="04090019" w:tentative="1">
      <w:start w:val="1"/>
      <w:numFmt w:val="upperLetter"/>
      <w:lvlText w:val="%5."/>
      <w:lvlJc w:val="left"/>
      <w:pPr>
        <w:ind w:left="2749" w:hanging="400"/>
      </w:pPr>
    </w:lvl>
    <w:lvl w:ilvl="5" w:tplc="0409001B" w:tentative="1">
      <w:start w:val="1"/>
      <w:numFmt w:val="lowerRoman"/>
      <w:lvlText w:val="%6."/>
      <w:lvlJc w:val="right"/>
      <w:pPr>
        <w:ind w:left="3149" w:hanging="400"/>
      </w:pPr>
    </w:lvl>
    <w:lvl w:ilvl="6" w:tplc="0409000F" w:tentative="1">
      <w:start w:val="1"/>
      <w:numFmt w:val="decimal"/>
      <w:lvlText w:val="%7."/>
      <w:lvlJc w:val="left"/>
      <w:pPr>
        <w:ind w:left="3549" w:hanging="400"/>
      </w:pPr>
    </w:lvl>
    <w:lvl w:ilvl="7" w:tplc="04090019" w:tentative="1">
      <w:start w:val="1"/>
      <w:numFmt w:val="upperLetter"/>
      <w:lvlText w:val="%8."/>
      <w:lvlJc w:val="left"/>
      <w:pPr>
        <w:ind w:left="3949" w:hanging="400"/>
      </w:pPr>
    </w:lvl>
    <w:lvl w:ilvl="8" w:tplc="0409001B" w:tentative="1">
      <w:start w:val="1"/>
      <w:numFmt w:val="lowerRoman"/>
      <w:lvlText w:val="%9."/>
      <w:lvlJc w:val="right"/>
      <w:pPr>
        <w:ind w:left="4349" w:hanging="400"/>
      </w:pPr>
    </w:lvl>
  </w:abstractNum>
  <w:abstractNum w:abstractNumId="7">
    <w:nsid w:val="303C3191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8">
    <w:nsid w:val="330A47D1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9">
    <w:nsid w:val="3801378B"/>
    <w:multiLevelType w:val="hybridMultilevel"/>
    <w:tmpl w:val="B742F39A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10">
    <w:nsid w:val="38636B22"/>
    <w:multiLevelType w:val="hybridMultilevel"/>
    <w:tmpl w:val="E90273AC"/>
    <w:lvl w:ilvl="0" w:tplc="5F384510">
      <w:start w:val="1"/>
      <w:numFmt w:val="ganada"/>
      <w:lvlText w:val="%1."/>
      <w:lvlJc w:val="left"/>
      <w:pPr>
        <w:ind w:left="820" w:hanging="4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38CA626B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2">
    <w:nsid w:val="39E552D1"/>
    <w:multiLevelType w:val="hybridMultilevel"/>
    <w:tmpl w:val="B742F39A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13">
    <w:nsid w:val="39E845B9"/>
    <w:multiLevelType w:val="multilevel"/>
    <w:tmpl w:val="28D4A9F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A235DD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5">
    <w:nsid w:val="40A40F22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6">
    <w:nsid w:val="471E0C9F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7">
    <w:nsid w:val="48551807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8">
    <w:nsid w:val="4B6C3F0F"/>
    <w:multiLevelType w:val="hybridMultilevel"/>
    <w:tmpl w:val="B742F39A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19">
    <w:nsid w:val="4C58127F"/>
    <w:multiLevelType w:val="hybridMultilevel"/>
    <w:tmpl w:val="6C14DBBE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20">
    <w:nsid w:val="53CB58EE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1">
    <w:nsid w:val="55381361"/>
    <w:multiLevelType w:val="hybridMultilevel"/>
    <w:tmpl w:val="6C14DBBE"/>
    <w:lvl w:ilvl="0" w:tplc="44FE3D24">
      <w:start w:val="1"/>
      <w:numFmt w:val="ganada"/>
      <w:lvlText w:val="%1."/>
      <w:lvlJc w:val="left"/>
      <w:pPr>
        <w:ind w:left="16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1" w:hanging="400"/>
      </w:pPr>
    </w:lvl>
    <w:lvl w:ilvl="2" w:tplc="0409001B" w:tentative="1">
      <w:start w:val="1"/>
      <w:numFmt w:val="lowerRoman"/>
      <w:lvlText w:val="%3."/>
      <w:lvlJc w:val="right"/>
      <w:pPr>
        <w:ind w:left="2451" w:hanging="400"/>
      </w:pPr>
    </w:lvl>
    <w:lvl w:ilvl="3" w:tplc="0409000F" w:tentative="1">
      <w:start w:val="1"/>
      <w:numFmt w:val="decimal"/>
      <w:lvlText w:val="%4."/>
      <w:lvlJc w:val="left"/>
      <w:pPr>
        <w:ind w:left="2851" w:hanging="400"/>
      </w:pPr>
    </w:lvl>
    <w:lvl w:ilvl="4" w:tplc="04090019" w:tentative="1">
      <w:start w:val="1"/>
      <w:numFmt w:val="upperLetter"/>
      <w:lvlText w:val="%5."/>
      <w:lvlJc w:val="left"/>
      <w:pPr>
        <w:ind w:left="3251" w:hanging="400"/>
      </w:pPr>
    </w:lvl>
    <w:lvl w:ilvl="5" w:tplc="0409001B" w:tentative="1">
      <w:start w:val="1"/>
      <w:numFmt w:val="lowerRoman"/>
      <w:lvlText w:val="%6."/>
      <w:lvlJc w:val="right"/>
      <w:pPr>
        <w:ind w:left="3651" w:hanging="400"/>
      </w:pPr>
    </w:lvl>
    <w:lvl w:ilvl="6" w:tplc="0409000F" w:tentative="1">
      <w:start w:val="1"/>
      <w:numFmt w:val="decimal"/>
      <w:lvlText w:val="%7."/>
      <w:lvlJc w:val="left"/>
      <w:pPr>
        <w:ind w:left="4051" w:hanging="400"/>
      </w:pPr>
    </w:lvl>
    <w:lvl w:ilvl="7" w:tplc="04090019" w:tentative="1">
      <w:start w:val="1"/>
      <w:numFmt w:val="upperLetter"/>
      <w:lvlText w:val="%8."/>
      <w:lvlJc w:val="left"/>
      <w:pPr>
        <w:ind w:left="4451" w:hanging="400"/>
      </w:pPr>
    </w:lvl>
    <w:lvl w:ilvl="8" w:tplc="0409001B" w:tentative="1">
      <w:start w:val="1"/>
      <w:numFmt w:val="lowerRoman"/>
      <w:lvlText w:val="%9."/>
      <w:lvlJc w:val="right"/>
      <w:pPr>
        <w:ind w:left="4851" w:hanging="400"/>
      </w:pPr>
    </w:lvl>
  </w:abstractNum>
  <w:abstractNum w:abstractNumId="22">
    <w:nsid w:val="594A2BE1"/>
    <w:multiLevelType w:val="hybridMultilevel"/>
    <w:tmpl w:val="39421008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44FE3D24">
      <w:start w:val="1"/>
      <w:numFmt w:val="ganada"/>
      <w:lvlText w:val="%2."/>
      <w:lvlJc w:val="left"/>
      <w:pPr>
        <w:ind w:left="1651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3">
    <w:nsid w:val="5E8D05FA"/>
    <w:multiLevelType w:val="hybridMultilevel"/>
    <w:tmpl w:val="FDA8DC90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44FE3D24">
      <w:start w:val="1"/>
      <w:numFmt w:val="ganada"/>
      <w:lvlText w:val="%2."/>
      <w:lvlJc w:val="left"/>
      <w:pPr>
        <w:ind w:left="1651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4">
    <w:nsid w:val="6284203F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5">
    <w:nsid w:val="689D0F50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6">
    <w:nsid w:val="6BD403E4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27">
    <w:nsid w:val="6EB266C5"/>
    <w:multiLevelType w:val="hybridMultilevel"/>
    <w:tmpl w:val="7C6CB2FE"/>
    <w:lvl w:ilvl="0" w:tplc="6C44E0B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76990BA0"/>
    <w:multiLevelType w:val="hybridMultilevel"/>
    <w:tmpl w:val="C8283514"/>
    <w:lvl w:ilvl="0" w:tplc="0F080EAC">
      <w:start w:val="1"/>
      <w:numFmt w:val="decimal"/>
      <w:lvlText w:val="%1."/>
      <w:lvlJc w:val="righ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19"/>
  </w:num>
  <w:num w:numId="5">
    <w:abstractNumId w:val="10"/>
  </w:num>
  <w:num w:numId="6">
    <w:abstractNumId w:val="21"/>
  </w:num>
  <w:num w:numId="7">
    <w:abstractNumId w:val="6"/>
  </w:num>
  <w:num w:numId="8">
    <w:abstractNumId w:val="27"/>
  </w:num>
  <w:num w:numId="9">
    <w:abstractNumId w:val="5"/>
  </w:num>
  <w:num w:numId="10">
    <w:abstractNumId w:val="1"/>
  </w:num>
  <w:num w:numId="11">
    <w:abstractNumId w:val="7"/>
  </w:num>
  <w:num w:numId="12">
    <w:abstractNumId w:val="20"/>
  </w:num>
  <w:num w:numId="13">
    <w:abstractNumId w:val="16"/>
  </w:num>
  <w:num w:numId="14">
    <w:abstractNumId w:val="15"/>
  </w:num>
  <w:num w:numId="15">
    <w:abstractNumId w:val="25"/>
  </w:num>
  <w:num w:numId="16">
    <w:abstractNumId w:val="26"/>
  </w:num>
  <w:num w:numId="17">
    <w:abstractNumId w:val="8"/>
  </w:num>
  <w:num w:numId="18">
    <w:abstractNumId w:val="14"/>
  </w:num>
  <w:num w:numId="19">
    <w:abstractNumId w:val="17"/>
  </w:num>
  <w:num w:numId="20">
    <w:abstractNumId w:val="28"/>
  </w:num>
  <w:num w:numId="21">
    <w:abstractNumId w:val="3"/>
  </w:num>
  <w:num w:numId="22">
    <w:abstractNumId w:val="22"/>
  </w:num>
  <w:num w:numId="23">
    <w:abstractNumId w:val="12"/>
  </w:num>
  <w:num w:numId="24">
    <w:abstractNumId w:val="18"/>
  </w:num>
  <w:num w:numId="25">
    <w:abstractNumId w:val="0"/>
  </w:num>
  <w:num w:numId="26">
    <w:abstractNumId w:val="9"/>
  </w:num>
  <w:num w:numId="27">
    <w:abstractNumId w:val="24"/>
  </w:num>
  <w:num w:numId="28">
    <w:abstractNumId w:val="23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E3"/>
    <w:rsid w:val="0000012A"/>
    <w:rsid w:val="00003268"/>
    <w:rsid w:val="0001239C"/>
    <w:rsid w:val="00012FF3"/>
    <w:rsid w:val="00014183"/>
    <w:rsid w:val="0001445B"/>
    <w:rsid w:val="00020664"/>
    <w:rsid w:val="0002332E"/>
    <w:rsid w:val="000457FB"/>
    <w:rsid w:val="00045969"/>
    <w:rsid w:val="0004726C"/>
    <w:rsid w:val="00073093"/>
    <w:rsid w:val="00073CC7"/>
    <w:rsid w:val="00083112"/>
    <w:rsid w:val="00084DEF"/>
    <w:rsid w:val="0009321D"/>
    <w:rsid w:val="00093DA4"/>
    <w:rsid w:val="0009508D"/>
    <w:rsid w:val="000A36D4"/>
    <w:rsid w:val="000A5A08"/>
    <w:rsid w:val="000A7569"/>
    <w:rsid w:val="000B328E"/>
    <w:rsid w:val="000B6916"/>
    <w:rsid w:val="000D1FAE"/>
    <w:rsid w:val="000D346B"/>
    <w:rsid w:val="000E2F9A"/>
    <w:rsid w:val="000F7997"/>
    <w:rsid w:val="00103DC6"/>
    <w:rsid w:val="00111E7C"/>
    <w:rsid w:val="001122A3"/>
    <w:rsid w:val="001232F2"/>
    <w:rsid w:val="001308E9"/>
    <w:rsid w:val="00175D6C"/>
    <w:rsid w:val="001836D1"/>
    <w:rsid w:val="00183AC6"/>
    <w:rsid w:val="00195776"/>
    <w:rsid w:val="001B424F"/>
    <w:rsid w:val="001C0C82"/>
    <w:rsid w:val="001C24E1"/>
    <w:rsid w:val="001C4293"/>
    <w:rsid w:val="001E1632"/>
    <w:rsid w:val="001E2B53"/>
    <w:rsid w:val="001E7765"/>
    <w:rsid w:val="001F1D1D"/>
    <w:rsid w:val="001F2275"/>
    <w:rsid w:val="001F46D5"/>
    <w:rsid w:val="001F4E0F"/>
    <w:rsid w:val="00202334"/>
    <w:rsid w:val="002072E7"/>
    <w:rsid w:val="00207521"/>
    <w:rsid w:val="0022089A"/>
    <w:rsid w:val="00226D66"/>
    <w:rsid w:val="00234B51"/>
    <w:rsid w:val="00240565"/>
    <w:rsid w:val="0024760C"/>
    <w:rsid w:val="0025129D"/>
    <w:rsid w:val="0025437F"/>
    <w:rsid w:val="00266E78"/>
    <w:rsid w:val="0027160C"/>
    <w:rsid w:val="00277CD3"/>
    <w:rsid w:val="0028054B"/>
    <w:rsid w:val="00287AB5"/>
    <w:rsid w:val="002937A8"/>
    <w:rsid w:val="00296503"/>
    <w:rsid w:val="002A06B5"/>
    <w:rsid w:val="002A2580"/>
    <w:rsid w:val="002A59E0"/>
    <w:rsid w:val="002C1898"/>
    <w:rsid w:val="002D6816"/>
    <w:rsid w:val="002E0342"/>
    <w:rsid w:val="003233F9"/>
    <w:rsid w:val="00327409"/>
    <w:rsid w:val="00330AD1"/>
    <w:rsid w:val="00331D57"/>
    <w:rsid w:val="00332DE5"/>
    <w:rsid w:val="0033521B"/>
    <w:rsid w:val="00336827"/>
    <w:rsid w:val="00340451"/>
    <w:rsid w:val="00341CC3"/>
    <w:rsid w:val="00343487"/>
    <w:rsid w:val="0034360E"/>
    <w:rsid w:val="00353724"/>
    <w:rsid w:val="00375AF1"/>
    <w:rsid w:val="00382F50"/>
    <w:rsid w:val="003954DF"/>
    <w:rsid w:val="003A06C5"/>
    <w:rsid w:val="003B14CC"/>
    <w:rsid w:val="003C3B48"/>
    <w:rsid w:val="003C4116"/>
    <w:rsid w:val="003C7C7B"/>
    <w:rsid w:val="003D2544"/>
    <w:rsid w:val="003D7956"/>
    <w:rsid w:val="003E010D"/>
    <w:rsid w:val="003E17B9"/>
    <w:rsid w:val="003E7C64"/>
    <w:rsid w:val="003F1BC9"/>
    <w:rsid w:val="00405399"/>
    <w:rsid w:val="004137B2"/>
    <w:rsid w:val="00413920"/>
    <w:rsid w:val="004433A1"/>
    <w:rsid w:val="004506DF"/>
    <w:rsid w:val="004517A9"/>
    <w:rsid w:val="00453D3A"/>
    <w:rsid w:val="00454B3F"/>
    <w:rsid w:val="00461766"/>
    <w:rsid w:val="00465CC2"/>
    <w:rsid w:val="00471A02"/>
    <w:rsid w:val="00477E8E"/>
    <w:rsid w:val="0048042F"/>
    <w:rsid w:val="00491952"/>
    <w:rsid w:val="00492E95"/>
    <w:rsid w:val="004A1EC2"/>
    <w:rsid w:val="004A52BB"/>
    <w:rsid w:val="004A787B"/>
    <w:rsid w:val="004B233C"/>
    <w:rsid w:val="004B447A"/>
    <w:rsid w:val="004C0369"/>
    <w:rsid w:val="004D283F"/>
    <w:rsid w:val="004D5F33"/>
    <w:rsid w:val="004D6EF2"/>
    <w:rsid w:val="004E5A40"/>
    <w:rsid w:val="004E6FFC"/>
    <w:rsid w:val="004F4A6E"/>
    <w:rsid w:val="004F5C58"/>
    <w:rsid w:val="0050598E"/>
    <w:rsid w:val="0052036B"/>
    <w:rsid w:val="00535BC7"/>
    <w:rsid w:val="00536CEB"/>
    <w:rsid w:val="005577E6"/>
    <w:rsid w:val="00557806"/>
    <w:rsid w:val="0057396A"/>
    <w:rsid w:val="005763CF"/>
    <w:rsid w:val="005779C9"/>
    <w:rsid w:val="0058369A"/>
    <w:rsid w:val="00584D63"/>
    <w:rsid w:val="00584F13"/>
    <w:rsid w:val="00597534"/>
    <w:rsid w:val="005A165C"/>
    <w:rsid w:val="005A4881"/>
    <w:rsid w:val="005B0FE0"/>
    <w:rsid w:val="005D1D55"/>
    <w:rsid w:val="005D4826"/>
    <w:rsid w:val="005D4B78"/>
    <w:rsid w:val="005D7183"/>
    <w:rsid w:val="005E37E3"/>
    <w:rsid w:val="005F40DA"/>
    <w:rsid w:val="005F46C2"/>
    <w:rsid w:val="00600095"/>
    <w:rsid w:val="00620763"/>
    <w:rsid w:val="006208E6"/>
    <w:rsid w:val="006268C9"/>
    <w:rsid w:val="00627CDA"/>
    <w:rsid w:val="00631C1F"/>
    <w:rsid w:val="00631F6A"/>
    <w:rsid w:val="006335D1"/>
    <w:rsid w:val="006419BC"/>
    <w:rsid w:val="00645499"/>
    <w:rsid w:val="00667F84"/>
    <w:rsid w:val="00671EF4"/>
    <w:rsid w:val="00685279"/>
    <w:rsid w:val="00695259"/>
    <w:rsid w:val="006A3A51"/>
    <w:rsid w:val="006E4AB9"/>
    <w:rsid w:val="006E5057"/>
    <w:rsid w:val="006F1E64"/>
    <w:rsid w:val="00707DD7"/>
    <w:rsid w:val="00724BA6"/>
    <w:rsid w:val="00730C64"/>
    <w:rsid w:val="00731A00"/>
    <w:rsid w:val="007346F4"/>
    <w:rsid w:val="00752292"/>
    <w:rsid w:val="00753C1C"/>
    <w:rsid w:val="0075544D"/>
    <w:rsid w:val="0075710F"/>
    <w:rsid w:val="00760B3D"/>
    <w:rsid w:val="00767FE3"/>
    <w:rsid w:val="00771FF4"/>
    <w:rsid w:val="007771CA"/>
    <w:rsid w:val="00786FD6"/>
    <w:rsid w:val="00794993"/>
    <w:rsid w:val="007A70EC"/>
    <w:rsid w:val="007B354E"/>
    <w:rsid w:val="007B4AAC"/>
    <w:rsid w:val="007D2ED6"/>
    <w:rsid w:val="007F43FB"/>
    <w:rsid w:val="00810E22"/>
    <w:rsid w:val="008174E7"/>
    <w:rsid w:val="00826D2F"/>
    <w:rsid w:val="00833336"/>
    <w:rsid w:val="00851208"/>
    <w:rsid w:val="008564CD"/>
    <w:rsid w:val="008670C8"/>
    <w:rsid w:val="00872CE0"/>
    <w:rsid w:val="00875150"/>
    <w:rsid w:val="00881CF1"/>
    <w:rsid w:val="00884784"/>
    <w:rsid w:val="008972D7"/>
    <w:rsid w:val="008A2692"/>
    <w:rsid w:val="008B1F3B"/>
    <w:rsid w:val="008B4620"/>
    <w:rsid w:val="008B604C"/>
    <w:rsid w:val="008C113B"/>
    <w:rsid w:val="008C6027"/>
    <w:rsid w:val="008D1BBD"/>
    <w:rsid w:val="008D1D54"/>
    <w:rsid w:val="008E2B2E"/>
    <w:rsid w:val="008E3863"/>
    <w:rsid w:val="008F10E6"/>
    <w:rsid w:val="008F33A2"/>
    <w:rsid w:val="00900CC5"/>
    <w:rsid w:val="00903871"/>
    <w:rsid w:val="00903F58"/>
    <w:rsid w:val="009064DF"/>
    <w:rsid w:val="009067F6"/>
    <w:rsid w:val="00913384"/>
    <w:rsid w:val="00962414"/>
    <w:rsid w:val="00967975"/>
    <w:rsid w:val="00970725"/>
    <w:rsid w:val="00977233"/>
    <w:rsid w:val="00993D9C"/>
    <w:rsid w:val="009970FE"/>
    <w:rsid w:val="009A5236"/>
    <w:rsid w:val="009A6490"/>
    <w:rsid w:val="009B69AC"/>
    <w:rsid w:val="009C2523"/>
    <w:rsid w:val="009C25D4"/>
    <w:rsid w:val="009C768C"/>
    <w:rsid w:val="009D3418"/>
    <w:rsid w:val="009E21F4"/>
    <w:rsid w:val="009E6A88"/>
    <w:rsid w:val="00A036BD"/>
    <w:rsid w:val="00A04CF1"/>
    <w:rsid w:val="00A11672"/>
    <w:rsid w:val="00A12DEC"/>
    <w:rsid w:val="00A149E0"/>
    <w:rsid w:val="00A20C73"/>
    <w:rsid w:val="00A22C9E"/>
    <w:rsid w:val="00A37952"/>
    <w:rsid w:val="00A43EE6"/>
    <w:rsid w:val="00A43F06"/>
    <w:rsid w:val="00A44350"/>
    <w:rsid w:val="00A55904"/>
    <w:rsid w:val="00A56A44"/>
    <w:rsid w:val="00A64B12"/>
    <w:rsid w:val="00A64F03"/>
    <w:rsid w:val="00A74069"/>
    <w:rsid w:val="00A8027E"/>
    <w:rsid w:val="00A86ADB"/>
    <w:rsid w:val="00A876A0"/>
    <w:rsid w:val="00AA0187"/>
    <w:rsid w:val="00AD4A6F"/>
    <w:rsid w:val="00AD4F46"/>
    <w:rsid w:val="00AD5997"/>
    <w:rsid w:val="00AD7523"/>
    <w:rsid w:val="00AE7701"/>
    <w:rsid w:val="00AF3701"/>
    <w:rsid w:val="00AF4D03"/>
    <w:rsid w:val="00B00CB5"/>
    <w:rsid w:val="00B11976"/>
    <w:rsid w:val="00B21AFC"/>
    <w:rsid w:val="00B249E4"/>
    <w:rsid w:val="00B24B8C"/>
    <w:rsid w:val="00B2681E"/>
    <w:rsid w:val="00B35CE7"/>
    <w:rsid w:val="00B512CA"/>
    <w:rsid w:val="00B630B5"/>
    <w:rsid w:val="00B65952"/>
    <w:rsid w:val="00B67B1F"/>
    <w:rsid w:val="00B72D82"/>
    <w:rsid w:val="00B76024"/>
    <w:rsid w:val="00B76168"/>
    <w:rsid w:val="00B96D66"/>
    <w:rsid w:val="00B973FB"/>
    <w:rsid w:val="00B97DA5"/>
    <w:rsid w:val="00BA0CA0"/>
    <w:rsid w:val="00BC22D9"/>
    <w:rsid w:val="00BC2E01"/>
    <w:rsid w:val="00BC5D0B"/>
    <w:rsid w:val="00BD0B30"/>
    <w:rsid w:val="00BF5B34"/>
    <w:rsid w:val="00C052B3"/>
    <w:rsid w:val="00C079CD"/>
    <w:rsid w:val="00C1223B"/>
    <w:rsid w:val="00C1729E"/>
    <w:rsid w:val="00C276CE"/>
    <w:rsid w:val="00C27F9B"/>
    <w:rsid w:val="00C30DCA"/>
    <w:rsid w:val="00C375EA"/>
    <w:rsid w:val="00C440D4"/>
    <w:rsid w:val="00C63E81"/>
    <w:rsid w:val="00C67B3D"/>
    <w:rsid w:val="00C711B9"/>
    <w:rsid w:val="00C815CE"/>
    <w:rsid w:val="00C81CD2"/>
    <w:rsid w:val="00C8646C"/>
    <w:rsid w:val="00C90F58"/>
    <w:rsid w:val="00C94562"/>
    <w:rsid w:val="00C94627"/>
    <w:rsid w:val="00CB3A96"/>
    <w:rsid w:val="00CB6337"/>
    <w:rsid w:val="00CC1507"/>
    <w:rsid w:val="00CC1EEF"/>
    <w:rsid w:val="00CC5FB9"/>
    <w:rsid w:val="00CD1A9F"/>
    <w:rsid w:val="00CE778E"/>
    <w:rsid w:val="00CF0F3B"/>
    <w:rsid w:val="00D02D63"/>
    <w:rsid w:val="00D106C0"/>
    <w:rsid w:val="00D173EC"/>
    <w:rsid w:val="00D2054E"/>
    <w:rsid w:val="00D21C96"/>
    <w:rsid w:val="00D21DE8"/>
    <w:rsid w:val="00D22101"/>
    <w:rsid w:val="00D255FA"/>
    <w:rsid w:val="00D31585"/>
    <w:rsid w:val="00D345F4"/>
    <w:rsid w:val="00D359E6"/>
    <w:rsid w:val="00D4418A"/>
    <w:rsid w:val="00D51578"/>
    <w:rsid w:val="00D53195"/>
    <w:rsid w:val="00D53E9F"/>
    <w:rsid w:val="00D55780"/>
    <w:rsid w:val="00D55F1E"/>
    <w:rsid w:val="00D56CE6"/>
    <w:rsid w:val="00D67833"/>
    <w:rsid w:val="00D73A54"/>
    <w:rsid w:val="00D8775A"/>
    <w:rsid w:val="00D9192F"/>
    <w:rsid w:val="00DA08A8"/>
    <w:rsid w:val="00DA71F0"/>
    <w:rsid w:val="00DC23F0"/>
    <w:rsid w:val="00DE6CDC"/>
    <w:rsid w:val="00E02B22"/>
    <w:rsid w:val="00E10211"/>
    <w:rsid w:val="00E11F8D"/>
    <w:rsid w:val="00E16C97"/>
    <w:rsid w:val="00E23B4C"/>
    <w:rsid w:val="00E25827"/>
    <w:rsid w:val="00E30C3B"/>
    <w:rsid w:val="00E649EC"/>
    <w:rsid w:val="00E70F4B"/>
    <w:rsid w:val="00E72966"/>
    <w:rsid w:val="00E7592F"/>
    <w:rsid w:val="00E81360"/>
    <w:rsid w:val="00E852EF"/>
    <w:rsid w:val="00E87436"/>
    <w:rsid w:val="00E87A91"/>
    <w:rsid w:val="00E9372C"/>
    <w:rsid w:val="00EA593E"/>
    <w:rsid w:val="00EB4AEF"/>
    <w:rsid w:val="00EC1C60"/>
    <w:rsid w:val="00EC585A"/>
    <w:rsid w:val="00EC655A"/>
    <w:rsid w:val="00EC675E"/>
    <w:rsid w:val="00ED2C18"/>
    <w:rsid w:val="00ED6B20"/>
    <w:rsid w:val="00ED705F"/>
    <w:rsid w:val="00EE2DC7"/>
    <w:rsid w:val="00EE6FAE"/>
    <w:rsid w:val="00EF2FB2"/>
    <w:rsid w:val="00F04BE4"/>
    <w:rsid w:val="00F0531A"/>
    <w:rsid w:val="00F05B46"/>
    <w:rsid w:val="00F325AB"/>
    <w:rsid w:val="00F41443"/>
    <w:rsid w:val="00F42184"/>
    <w:rsid w:val="00F45988"/>
    <w:rsid w:val="00F5399E"/>
    <w:rsid w:val="00F5744D"/>
    <w:rsid w:val="00F611C9"/>
    <w:rsid w:val="00F75235"/>
    <w:rsid w:val="00F806BC"/>
    <w:rsid w:val="00F82F53"/>
    <w:rsid w:val="00F84F38"/>
    <w:rsid w:val="00FB0AFD"/>
    <w:rsid w:val="00FB2ECA"/>
    <w:rsid w:val="00FC5842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9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E3"/>
    <w:pPr>
      <w:widowControl w:val="0"/>
      <w:wordWrap w:val="0"/>
      <w:autoSpaceDE w:val="0"/>
      <w:autoSpaceDN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21A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21AFC"/>
  </w:style>
  <w:style w:type="paragraph" w:styleId="Footer">
    <w:name w:val="footer"/>
    <w:basedOn w:val="Normal"/>
    <w:link w:val="FooterChar"/>
    <w:uiPriority w:val="99"/>
    <w:unhideWhenUsed/>
    <w:rsid w:val="00B21A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21AFC"/>
  </w:style>
  <w:style w:type="paragraph" w:customStyle="1" w:styleId="Default">
    <w:name w:val="Default"/>
    <w:rsid w:val="0004726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체" w:eastAsia="바탕체" w:cs="바탕체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7309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9E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9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">
    <w:name w:val="호"/>
    <w:basedOn w:val="Normal"/>
    <w:rsid w:val="0025129D"/>
    <w:pPr>
      <w:spacing w:after="0" w:line="552" w:lineRule="auto"/>
      <w:ind w:left="400" w:hanging="400"/>
      <w:textAlignment w:val="baseline"/>
    </w:pPr>
    <w:rPr>
      <w:rFonts w:ascii="굴림" w:eastAsia="굴림" w:hAnsi="굴림" w:cs="굴림"/>
      <w:color w:val="000000"/>
      <w:kern w:val="0"/>
      <w:sz w:val="28"/>
      <w:szCs w:val="28"/>
    </w:rPr>
  </w:style>
  <w:style w:type="paragraph" w:customStyle="1" w:styleId="pty1de2h1">
    <w:name w:val="pty1_de2h1"/>
    <w:basedOn w:val="Normal"/>
    <w:rsid w:val="00083112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9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E3"/>
    <w:pPr>
      <w:widowControl w:val="0"/>
      <w:wordWrap w:val="0"/>
      <w:autoSpaceDE w:val="0"/>
      <w:autoSpaceDN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21A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21AFC"/>
  </w:style>
  <w:style w:type="paragraph" w:styleId="Footer">
    <w:name w:val="footer"/>
    <w:basedOn w:val="Normal"/>
    <w:link w:val="FooterChar"/>
    <w:uiPriority w:val="99"/>
    <w:unhideWhenUsed/>
    <w:rsid w:val="00B21A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21AFC"/>
  </w:style>
  <w:style w:type="paragraph" w:customStyle="1" w:styleId="Default">
    <w:name w:val="Default"/>
    <w:rsid w:val="0004726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체" w:eastAsia="바탕체" w:cs="바탕체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7309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9E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9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">
    <w:name w:val="호"/>
    <w:basedOn w:val="Normal"/>
    <w:rsid w:val="0025129D"/>
    <w:pPr>
      <w:spacing w:after="0" w:line="552" w:lineRule="auto"/>
      <w:ind w:left="400" w:hanging="400"/>
      <w:textAlignment w:val="baseline"/>
    </w:pPr>
    <w:rPr>
      <w:rFonts w:ascii="굴림" w:eastAsia="굴림" w:hAnsi="굴림" w:cs="굴림"/>
      <w:color w:val="000000"/>
      <w:kern w:val="0"/>
      <w:sz w:val="28"/>
      <w:szCs w:val="28"/>
    </w:rPr>
  </w:style>
  <w:style w:type="paragraph" w:customStyle="1" w:styleId="pty1de2h1">
    <w:name w:val="pty1_de2h1"/>
    <w:basedOn w:val="Normal"/>
    <w:rsid w:val="00083112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1618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203510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7335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49995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39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1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37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147025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31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8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8375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16165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5761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02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77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75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417526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98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3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6384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56302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0254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65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7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1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38319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821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5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933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72628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41297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73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4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65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1806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52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8199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59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61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10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77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136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78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6138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464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656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44030-A7C3-41BA-87E1-4F922146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5DEA20CA</Template>
  <TotalTime>5</TotalTime>
  <Pages>12</Pages>
  <Words>2662</Words>
  <Characters>8570</Characters>
  <Application>Microsoft Office Word</Application>
  <DocSecurity>0</DocSecurity>
  <Lines>380</Lines>
  <Paragraphs>177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UBS AG</Company>
  <LinksUpToDate>false</LinksUpToDate>
  <CharactersWithSpaces>11100</CharactersWithSpaces>
  <SharedDoc>false</SharedDoc>
  <HyperlinksChanged>false</HyperlinksChanged>
  <AppVersion>14.0000</AppVersion>
  <PresentationFormat>19085b2d-6bce-49ce-aef7-19fe8d8f563e</PresentationFormat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</cp:lastModifiedBy>
  <cp:revision>6</cp:revision>
  <cp:lastPrinted>2016-06-25T07:50:00Z</cp:lastPrinted>
  <dcterms:created xsi:type="dcterms:W3CDTF">2016-07-14T07:41:00Z</dcterms:created>
  <dcterms:modified xsi:type="dcterms:W3CDTF">2019-01-14T02:03:00Z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8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9" name="IQP_Classification">
    <vt:lpwstr>NotProtectedAttachment</vt:lpwstr>
  </property>
  <property fmtid="{D5CDD505-2E9C-101B-9397-08002B2CF9AE}" pid="10" name="Signature">
    <vt:lpwstr>tfnDqOv1FwqisjrAGyMRln8j5lJoxdGxrpmsNcX7IT/++bidOdR4wcrD8mOJce51FoOO85JlFAvb3geNsTi72Q==</vt:lpwstr>
  </property>
</Properties>
</file>