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5C" w:rsidRDefault="00F136AC" w:rsidP="00022460">
      <w:pPr>
        <w:spacing w:after="0" w:line="360" w:lineRule="auto"/>
        <w:jc w:val="center"/>
        <w:rPr>
          <w:rFonts w:ascii="바탕" w:eastAsia="바탕" w:hAnsi="바탕"/>
          <w:b/>
          <w:sz w:val="24"/>
          <w:szCs w:val="24"/>
          <w:u w:val="single"/>
        </w:rPr>
      </w:pPr>
      <w:r>
        <w:rPr>
          <w:rFonts w:ascii="바탕" w:eastAsia="바탕" w:hAnsi="바탕" w:hint="eastAsia"/>
          <w:b/>
          <w:sz w:val="24"/>
          <w:szCs w:val="24"/>
          <w:u w:val="single"/>
        </w:rPr>
        <w:t>임원의 선임</w:t>
      </w:r>
    </w:p>
    <w:p w:rsidR="00AD0AC5" w:rsidRPr="00676966" w:rsidRDefault="00C4330A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1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선임일</w:t>
      </w:r>
      <w:r w:rsidR="00EA4052" w:rsidRPr="00676966">
        <w:rPr>
          <w:rFonts w:asciiTheme="minorEastAsia" w:hAnsiTheme="minorEastAsia" w:hint="eastAsia"/>
          <w:sz w:val="20"/>
          <w:szCs w:val="20"/>
        </w:rPr>
        <w:t>: 2019</w:t>
      </w:r>
      <w:r w:rsidRPr="00676966">
        <w:rPr>
          <w:rFonts w:asciiTheme="minorEastAsia" w:hAnsiTheme="minorEastAsia" w:hint="eastAsia"/>
          <w:sz w:val="20"/>
          <w:szCs w:val="20"/>
        </w:rPr>
        <w:t>년</w:t>
      </w:r>
      <w:r w:rsidR="00242E40">
        <w:rPr>
          <w:rFonts w:asciiTheme="minorEastAsia" w:hAnsiTheme="minorEastAsia" w:hint="eastAsia"/>
          <w:sz w:val="20"/>
          <w:szCs w:val="20"/>
        </w:rPr>
        <w:t xml:space="preserve"> 6</w:t>
      </w:r>
      <w:r w:rsidRPr="00676966">
        <w:rPr>
          <w:rFonts w:asciiTheme="minorEastAsia" w:hAnsiTheme="minorEastAsia" w:hint="eastAsia"/>
          <w:sz w:val="20"/>
          <w:szCs w:val="20"/>
        </w:rPr>
        <w:t>월</w:t>
      </w:r>
      <w:r w:rsidR="00EA4052" w:rsidRPr="00676966">
        <w:rPr>
          <w:rFonts w:asciiTheme="minorEastAsia" w:hAnsiTheme="minorEastAsia" w:hint="eastAsia"/>
          <w:sz w:val="20"/>
          <w:szCs w:val="20"/>
        </w:rPr>
        <w:t>1</w:t>
      </w:r>
      <w:r w:rsidR="00085908" w:rsidRPr="00676966">
        <w:rPr>
          <w:rFonts w:asciiTheme="minorEastAsia" w:hAnsiTheme="minorEastAsia" w:hint="eastAsia"/>
          <w:sz w:val="20"/>
          <w:szCs w:val="20"/>
        </w:rPr>
        <w:t>9</w:t>
      </w:r>
      <w:r w:rsidRPr="00676966">
        <w:rPr>
          <w:rFonts w:asciiTheme="minorEastAsia" w:hAnsiTheme="minorEastAsia" w:hint="eastAsia"/>
          <w:sz w:val="20"/>
          <w:szCs w:val="20"/>
        </w:rPr>
        <w:t xml:space="preserve">일 </w:t>
      </w:r>
      <w:r w:rsidR="00AD0AC5" w:rsidRPr="00676966">
        <w:rPr>
          <w:rFonts w:asciiTheme="minorEastAsia" w:hAnsiTheme="minorEastAsia" w:hint="eastAsia"/>
          <w:sz w:val="20"/>
          <w:szCs w:val="20"/>
        </w:rPr>
        <w:t>(</w:t>
      </w:r>
      <w:r w:rsidR="00242E40">
        <w:rPr>
          <w:rFonts w:asciiTheme="minorEastAsia" w:hAnsiTheme="minorEastAsia" w:hint="eastAsia"/>
          <w:sz w:val="20"/>
          <w:szCs w:val="20"/>
        </w:rPr>
        <w:t>수</w:t>
      </w:r>
      <w:r w:rsidR="00AD0AC5" w:rsidRPr="00676966">
        <w:rPr>
          <w:rFonts w:asciiTheme="minorEastAsia" w:hAnsiTheme="minorEastAsia" w:hint="eastAsia"/>
          <w:sz w:val="20"/>
          <w:szCs w:val="20"/>
        </w:rPr>
        <w:t>)</w:t>
      </w:r>
    </w:p>
    <w:p w:rsidR="00AD0AC5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2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 현황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AD0AC5" w:rsidRPr="00676966" w:rsidTr="00D42C20">
        <w:tc>
          <w:tcPr>
            <w:tcW w:w="3227" w:type="dxa"/>
          </w:tcPr>
          <w:p w:rsidR="00AD0AC5" w:rsidRPr="00676966" w:rsidRDefault="00AD0AC5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:rsidR="00AD0AC5" w:rsidRPr="00676966" w:rsidRDefault="00242E4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이장욱</w:t>
            </w:r>
          </w:p>
        </w:tc>
      </w:tr>
      <w:tr w:rsidR="00AD0AC5" w:rsidRPr="00676966" w:rsidTr="00D42C20">
        <w:tc>
          <w:tcPr>
            <w:tcW w:w="3227" w:type="dxa"/>
          </w:tcPr>
          <w:p w:rsidR="00AD0AC5" w:rsidRPr="00676966" w:rsidRDefault="00AD0AC5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:rsidR="00AD0AC5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AD0AC5" w:rsidRPr="00676966" w:rsidTr="00D42C20">
        <w:tc>
          <w:tcPr>
            <w:tcW w:w="3227" w:type="dxa"/>
          </w:tcPr>
          <w:p w:rsidR="00AD0AC5" w:rsidRPr="00676966" w:rsidRDefault="00AD0AC5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:rsidR="00AD0AC5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AD0AC5" w:rsidRPr="00676966" w:rsidTr="00D42C20">
        <w:tc>
          <w:tcPr>
            <w:tcW w:w="3227" w:type="dxa"/>
          </w:tcPr>
          <w:p w:rsidR="00AD0AC5" w:rsidRPr="00676966" w:rsidRDefault="00AD0AC5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:rsidR="00AD0AC5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</w:t>
            </w:r>
          </w:p>
        </w:tc>
      </w:tr>
      <w:tr w:rsidR="00C4330A" w:rsidRPr="00676966" w:rsidTr="00D42C20">
        <w:tc>
          <w:tcPr>
            <w:tcW w:w="3227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생년월일</w:t>
            </w:r>
          </w:p>
        </w:tc>
        <w:tc>
          <w:tcPr>
            <w:tcW w:w="6349" w:type="dxa"/>
          </w:tcPr>
          <w:p w:rsidR="00C4330A" w:rsidRPr="00676966" w:rsidRDefault="00242E4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1967.10.27</w:t>
            </w:r>
            <w:r w:rsidR="00085908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C4330A" w:rsidRPr="00676966" w:rsidTr="00D42C20">
        <w:tc>
          <w:tcPr>
            <w:tcW w:w="3227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:rsidR="00C4330A" w:rsidRPr="00676966" w:rsidRDefault="00242E4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2019.06</w:t>
            </w:r>
            <w:r w:rsidR="00EA4052" w:rsidRPr="00676966">
              <w:rPr>
                <w:rFonts w:asciiTheme="minorEastAsia" w:hAnsiTheme="minorEastAsia" w:hint="eastAsia"/>
                <w:sz w:val="20"/>
                <w:szCs w:val="20"/>
              </w:rPr>
              <w:t>.1</w:t>
            </w:r>
            <w:r w:rsidR="00085908" w:rsidRPr="00676966">
              <w:rPr>
                <w:rFonts w:asciiTheme="minorEastAsia" w:hAnsiTheme="minorEastAsia" w:hint="eastAsia"/>
                <w:sz w:val="20"/>
                <w:szCs w:val="20"/>
              </w:rPr>
              <w:t>9.</w:t>
            </w:r>
            <w:r w:rsidR="007B429C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최초선임, 임기시작2019</w:t>
            </w:r>
            <w:r w:rsidR="007B429C" w:rsidRPr="00676966">
              <w:rPr>
                <w:rFonts w:asciiTheme="minorEastAsia" w:hAnsiTheme="minorEastAsia" w:hint="eastAsia"/>
                <w:sz w:val="20"/>
                <w:szCs w:val="20"/>
              </w:rPr>
              <w:t>.06.27</w:t>
            </w:r>
            <w:r w:rsidR="00085908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C4330A"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</w:tr>
      <w:tr w:rsidR="00C4330A" w:rsidRPr="00676966" w:rsidTr="00D42C20">
        <w:tc>
          <w:tcPr>
            <w:tcW w:w="3227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:rsidR="00C4330A" w:rsidRPr="00676966" w:rsidRDefault="00242E4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C4330A" w:rsidRPr="00676966" w:rsidTr="00D42C20">
        <w:tc>
          <w:tcPr>
            <w:tcW w:w="3227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:rsidR="00C4330A" w:rsidRPr="00676966" w:rsidRDefault="00242E4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20년 정기주주총회일</w:t>
            </w:r>
          </w:p>
        </w:tc>
      </w:tr>
      <w:tr w:rsidR="00C4330A" w:rsidRPr="00676966" w:rsidTr="00D42C20">
        <w:tc>
          <w:tcPr>
            <w:tcW w:w="3227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:rsidR="00C4330A" w:rsidRPr="00676966" w:rsidRDefault="00242E4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모건스탠리증권 및 제이피모건증권 서울지점 전무 역임</w:t>
            </w:r>
          </w:p>
        </w:tc>
      </w:tr>
      <w:tr w:rsidR="00C4330A" w:rsidRPr="00676966" w:rsidTr="00D42C20">
        <w:tc>
          <w:tcPr>
            <w:tcW w:w="3227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최종학력</w:t>
            </w:r>
          </w:p>
        </w:tc>
        <w:tc>
          <w:tcPr>
            <w:tcW w:w="6349" w:type="dxa"/>
          </w:tcPr>
          <w:p w:rsidR="00C4330A" w:rsidRPr="00676966" w:rsidRDefault="00242E4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연세대학교 학사, </w:t>
            </w:r>
            <w:r w:rsidR="0002346C">
              <w:rPr>
                <w:rFonts w:asciiTheme="minorEastAsia" w:hAnsiTheme="minorEastAsia" w:hint="eastAsia"/>
                <w:sz w:val="20"/>
                <w:szCs w:val="20"/>
              </w:rPr>
              <w:t>미국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뉴저지주립대학교 MBA</w:t>
            </w:r>
          </w:p>
        </w:tc>
      </w:tr>
    </w:tbl>
    <w:p w:rsidR="00AD0AC5" w:rsidRPr="00676966" w:rsidRDefault="00AD0AC5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:rsidR="00ED1784" w:rsidRDefault="00ED1784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:rsidR="00353071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3</w:t>
      </w:r>
      <w:r w:rsidR="00353071" w:rsidRPr="00676966">
        <w:rPr>
          <w:rFonts w:asciiTheme="minorEastAsia" w:hAnsiTheme="minorEastAsia" w:hint="eastAsia"/>
          <w:sz w:val="20"/>
          <w:szCs w:val="20"/>
        </w:rPr>
        <w:t>. 변동 후 임원 명단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6"/>
        <w:gridCol w:w="1475"/>
        <w:gridCol w:w="1241"/>
        <w:gridCol w:w="1551"/>
        <w:gridCol w:w="2139"/>
        <w:gridCol w:w="1754"/>
      </w:tblGrid>
      <w:tr w:rsidR="00353071" w:rsidRPr="00676966" w:rsidTr="00242E40">
        <w:tc>
          <w:tcPr>
            <w:tcW w:w="1416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1475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1241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1551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2139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1754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</w:tr>
      <w:tr w:rsidR="00353071" w:rsidRPr="00676966" w:rsidTr="00242E40">
        <w:tc>
          <w:tcPr>
            <w:tcW w:w="1416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이원종</w:t>
            </w:r>
          </w:p>
        </w:tc>
        <w:tc>
          <w:tcPr>
            <w:tcW w:w="1475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대표이사</w:t>
            </w:r>
          </w:p>
          <w:p w:rsidR="002E13D5" w:rsidRPr="00676966" w:rsidRDefault="00240F5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사내이사</w:t>
            </w:r>
          </w:p>
        </w:tc>
        <w:tc>
          <w:tcPr>
            <w:tcW w:w="1241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51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139" w:type="dxa"/>
          </w:tcPr>
          <w:p w:rsidR="00C508B9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/>
                <w:sz w:val="20"/>
                <w:szCs w:val="20"/>
              </w:rPr>
              <w:t>18.06.20.</w:t>
            </w:r>
          </w:p>
          <w:p w:rsidR="00353071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(2015.06.25, 2회)</w:t>
            </w:r>
          </w:p>
        </w:tc>
        <w:tc>
          <w:tcPr>
            <w:tcW w:w="1754" w:type="dxa"/>
          </w:tcPr>
          <w:p w:rsidR="00353071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2021</w:t>
            </w:r>
            <w:r w:rsidR="002E13D5" w:rsidRPr="00676966">
              <w:rPr>
                <w:rFonts w:asciiTheme="minorEastAsia" w:hAnsiTheme="minorEastAsia" w:hint="eastAsia"/>
                <w:sz w:val="20"/>
                <w:szCs w:val="20"/>
              </w:rPr>
              <w:t>.06.30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2E13D5" w:rsidRPr="00676966" w:rsidTr="00242E40">
        <w:tc>
          <w:tcPr>
            <w:tcW w:w="1416" w:type="dxa"/>
          </w:tcPr>
          <w:p w:rsidR="002E13D5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배기주</w:t>
            </w:r>
          </w:p>
        </w:tc>
        <w:tc>
          <w:tcPr>
            <w:tcW w:w="1475" w:type="dxa"/>
          </w:tcPr>
          <w:p w:rsidR="002E13D5" w:rsidRPr="00676966" w:rsidRDefault="00240F5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2E13D5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</w:tc>
        <w:tc>
          <w:tcPr>
            <w:tcW w:w="1241" w:type="dxa"/>
          </w:tcPr>
          <w:p w:rsidR="002E13D5" w:rsidRPr="00676966" w:rsidRDefault="002E13D5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51" w:type="dxa"/>
          </w:tcPr>
          <w:p w:rsidR="002E13D5" w:rsidRPr="00676966" w:rsidRDefault="002E13D5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139" w:type="dxa"/>
          </w:tcPr>
          <w:p w:rsidR="002E13D5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</w:t>
            </w:r>
            <w:r w:rsidR="00240F5D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03.1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9.</w:t>
            </w:r>
          </w:p>
          <w:p w:rsidR="00845A6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(임기시작일</w:t>
            </w:r>
            <w:r w:rsidR="00DB58A9">
              <w:rPr>
                <w:rFonts w:asciiTheme="minorEastAsia" w:hAnsiTheme="minorEastAsia" w:hint="eastAsia"/>
                <w:sz w:val="20"/>
                <w:szCs w:val="20"/>
              </w:rPr>
              <w:t>: 2019</w:t>
            </w:r>
            <w:bookmarkStart w:id="0" w:name="_GoBack"/>
            <w:bookmarkEnd w:id="0"/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.04.01.)</w:t>
            </w:r>
          </w:p>
        </w:tc>
        <w:tc>
          <w:tcPr>
            <w:tcW w:w="1754" w:type="dxa"/>
          </w:tcPr>
          <w:p w:rsidR="002E13D5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2020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.03.31.</w:t>
            </w:r>
          </w:p>
        </w:tc>
      </w:tr>
      <w:tr w:rsidR="00E173D0" w:rsidRPr="00676966" w:rsidTr="00242E40">
        <w:tc>
          <w:tcPr>
            <w:tcW w:w="1416" w:type="dxa"/>
          </w:tcPr>
          <w:p w:rsidR="00E173D0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데이비드한젤</w:t>
            </w:r>
          </w:p>
        </w:tc>
        <w:tc>
          <w:tcPr>
            <w:tcW w:w="1475" w:type="dxa"/>
          </w:tcPr>
          <w:p w:rsidR="00E173D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FB5984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</w:tc>
        <w:tc>
          <w:tcPr>
            <w:tcW w:w="1241" w:type="dxa"/>
          </w:tcPr>
          <w:p w:rsidR="00E173D0" w:rsidRPr="00676966" w:rsidRDefault="00E173D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51" w:type="dxa"/>
          </w:tcPr>
          <w:p w:rsidR="00E173D0" w:rsidRPr="00676966" w:rsidRDefault="00E173D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X </w:t>
            </w:r>
          </w:p>
        </w:tc>
        <w:tc>
          <w:tcPr>
            <w:tcW w:w="2139" w:type="dxa"/>
          </w:tcPr>
          <w:p w:rsidR="00E173D0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2019.03.19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 (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54" w:type="dxa"/>
          </w:tcPr>
          <w:p w:rsidR="00E173D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022.03.18</w:t>
            </w:r>
            <w:r w:rsidR="00F80A38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242E40" w:rsidRPr="00676966" w:rsidTr="00242E40">
        <w:tc>
          <w:tcPr>
            <w:tcW w:w="1416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이장욱</w:t>
            </w:r>
          </w:p>
        </w:tc>
        <w:tc>
          <w:tcPr>
            <w:tcW w:w="1475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41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51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139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2019.06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.19.</w:t>
            </w:r>
          </w:p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최초선임, 임기시작:2019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.06.27.)</w:t>
            </w:r>
          </w:p>
        </w:tc>
        <w:tc>
          <w:tcPr>
            <w:tcW w:w="1754" w:type="dxa"/>
          </w:tcPr>
          <w:p w:rsidR="00242E40" w:rsidRPr="00676966" w:rsidRDefault="00242E40" w:rsidP="00F64F5A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:rsidR="00242E40" w:rsidRPr="00676966" w:rsidRDefault="00242E40" w:rsidP="00F64F5A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242E40" w:rsidRPr="00676966" w:rsidTr="00242E40">
        <w:tc>
          <w:tcPr>
            <w:tcW w:w="1416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조진완</w:t>
            </w:r>
          </w:p>
        </w:tc>
        <w:tc>
          <w:tcPr>
            <w:tcW w:w="1475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41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51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139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2019.03.19.</w:t>
            </w:r>
          </w:p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(2017.03.27.)</w:t>
            </w:r>
          </w:p>
        </w:tc>
        <w:tc>
          <w:tcPr>
            <w:tcW w:w="1754" w:type="dxa"/>
          </w:tcPr>
          <w:p w:rsidR="00242E40" w:rsidRPr="00676966" w:rsidRDefault="00242E40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:rsidR="00242E40" w:rsidRPr="00676966" w:rsidRDefault="00242E40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242E40" w:rsidRPr="00676966" w:rsidTr="00242E40">
        <w:tc>
          <w:tcPr>
            <w:tcW w:w="1416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한동엽</w:t>
            </w:r>
          </w:p>
        </w:tc>
        <w:tc>
          <w:tcPr>
            <w:tcW w:w="1475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241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51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X </w:t>
            </w:r>
          </w:p>
        </w:tc>
        <w:tc>
          <w:tcPr>
            <w:tcW w:w="2139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2019.03.19.</w:t>
            </w:r>
          </w:p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(2017.03.27.)</w:t>
            </w:r>
          </w:p>
        </w:tc>
        <w:tc>
          <w:tcPr>
            <w:tcW w:w="1754" w:type="dxa"/>
          </w:tcPr>
          <w:p w:rsidR="00242E40" w:rsidRPr="00676966" w:rsidRDefault="00242E40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:rsidR="00242E40" w:rsidRPr="00676966" w:rsidRDefault="00242E40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242E40" w:rsidRPr="00676966" w:rsidTr="00242E40">
        <w:tc>
          <w:tcPr>
            <w:tcW w:w="1416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김영일</w:t>
            </w:r>
          </w:p>
        </w:tc>
        <w:tc>
          <w:tcPr>
            <w:tcW w:w="1475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241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51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139" w:type="dxa"/>
          </w:tcPr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2019.03.19.</w:t>
            </w:r>
          </w:p>
          <w:p w:rsidR="00242E40" w:rsidRPr="00676966" w:rsidRDefault="00242E4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54" w:type="dxa"/>
          </w:tcPr>
          <w:p w:rsidR="00242E40" w:rsidRPr="00676966" w:rsidRDefault="00242E40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:rsidR="00242E40" w:rsidRPr="00676966" w:rsidRDefault="00242E40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</w:tbl>
    <w:p w:rsidR="00353071" w:rsidRPr="00676966" w:rsidRDefault="00353071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sectPr w:rsidR="00353071" w:rsidRPr="00676966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052" w:rsidRDefault="00EA4052" w:rsidP="009D157B">
      <w:pPr>
        <w:spacing w:after="0" w:line="240" w:lineRule="auto"/>
      </w:pPr>
      <w:r>
        <w:separator/>
      </w:r>
    </w:p>
  </w:endnote>
  <w:endnote w:type="continuationSeparator" w:id="0">
    <w:p w:rsidR="00EA4052" w:rsidRDefault="00EA4052" w:rsidP="009D1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052" w:rsidRDefault="00EA4052" w:rsidP="009D157B">
      <w:pPr>
        <w:spacing w:after="0" w:line="240" w:lineRule="auto"/>
      </w:pPr>
      <w:r>
        <w:separator/>
      </w:r>
    </w:p>
  </w:footnote>
  <w:footnote w:type="continuationSeparator" w:id="0">
    <w:p w:rsidR="00EA4052" w:rsidRDefault="00EA4052" w:rsidP="009D1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6AC"/>
    <w:rsid w:val="00022460"/>
    <w:rsid w:val="0002346C"/>
    <w:rsid w:val="00085908"/>
    <w:rsid w:val="000C13F5"/>
    <w:rsid w:val="000D54D3"/>
    <w:rsid w:val="00191C2D"/>
    <w:rsid w:val="001D2E1E"/>
    <w:rsid w:val="00240F5D"/>
    <w:rsid w:val="00242E40"/>
    <w:rsid w:val="00251554"/>
    <w:rsid w:val="00282D5C"/>
    <w:rsid w:val="002B466E"/>
    <w:rsid w:val="002E13D5"/>
    <w:rsid w:val="0030554F"/>
    <w:rsid w:val="00353071"/>
    <w:rsid w:val="003C049D"/>
    <w:rsid w:val="003C60DC"/>
    <w:rsid w:val="0042753B"/>
    <w:rsid w:val="005039B8"/>
    <w:rsid w:val="00544B53"/>
    <w:rsid w:val="005F38D8"/>
    <w:rsid w:val="00676966"/>
    <w:rsid w:val="00677BFB"/>
    <w:rsid w:val="00726910"/>
    <w:rsid w:val="00736424"/>
    <w:rsid w:val="00742D80"/>
    <w:rsid w:val="00784C54"/>
    <w:rsid w:val="007B429C"/>
    <w:rsid w:val="00845A60"/>
    <w:rsid w:val="008A1142"/>
    <w:rsid w:val="00944B06"/>
    <w:rsid w:val="00960E2D"/>
    <w:rsid w:val="009A4FC9"/>
    <w:rsid w:val="009B7EB9"/>
    <w:rsid w:val="009D157B"/>
    <w:rsid w:val="00A05BE1"/>
    <w:rsid w:val="00AD0AC5"/>
    <w:rsid w:val="00AF0F88"/>
    <w:rsid w:val="00B1276E"/>
    <w:rsid w:val="00BB47F2"/>
    <w:rsid w:val="00C24198"/>
    <w:rsid w:val="00C4330A"/>
    <w:rsid w:val="00C508B9"/>
    <w:rsid w:val="00D42C20"/>
    <w:rsid w:val="00DB58A9"/>
    <w:rsid w:val="00DD209A"/>
    <w:rsid w:val="00E173D0"/>
    <w:rsid w:val="00EA4052"/>
    <w:rsid w:val="00ED1784"/>
    <w:rsid w:val="00F12A0B"/>
    <w:rsid w:val="00F136AC"/>
    <w:rsid w:val="00F752B5"/>
    <w:rsid w:val="00F80A38"/>
    <w:rsid w:val="00F83CFB"/>
    <w:rsid w:val="00FB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AC5"/>
    <w:pPr>
      <w:ind w:left="720"/>
      <w:contextualSpacing/>
    </w:pPr>
  </w:style>
  <w:style w:type="table" w:styleId="TableGrid">
    <w:name w:val="Table Grid"/>
    <w:basedOn w:val="TableNormal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57B"/>
  </w:style>
  <w:style w:type="paragraph" w:styleId="Footer">
    <w:name w:val="footer"/>
    <w:basedOn w:val="Normal"/>
    <w:link w:val="Foot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5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AC5"/>
    <w:pPr>
      <w:ind w:left="720"/>
      <w:contextualSpacing/>
    </w:pPr>
  </w:style>
  <w:style w:type="table" w:styleId="TableGrid">
    <w:name w:val="Table Grid"/>
    <w:basedOn w:val="TableNormal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57B"/>
  </w:style>
  <w:style w:type="paragraph" w:styleId="Footer">
    <w:name w:val="footer"/>
    <w:basedOn w:val="Normal"/>
    <w:link w:val="Foot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FF1FDE93</Template>
  <TotalTime>97</TotalTime>
  <Pages>1</Pages>
  <Words>108</Words>
  <Characters>544</Characters>
  <Application>Microsoft Office Word</Application>
  <DocSecurity>0</DocSecurity>
  <Lines>90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572</CharactersWithSpaces>
  <SharedDoc>false</SharedDoc>
  <HyperlinksChanged>false</HyperlinksChanged>
  <AppVersion>14.0000</AppVersion>
  <PresentationFormat>e9a42dea-8f20-46bc-af06-d0cd4e5fe412</PresentationFormat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</cp:lastModifiedBy>
  <cp:revision>48</cp:revision>
  <dcterms:created xsi:type="dcterms:W3CDTF">2016-03-29T06:18:00Z</dcterms:created>
  <dcterms:modified xsi:type="dcterms:W3CDTF">2019-06-19T06:18:00Z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Signature">
    <vt:lpwstr>rs/MC+XjaGYnrf3V5KdWtdxUEnzGMip368xdjj9TkCl8UYmr6ofq9AmPfXNVdFi87Qiw9wfYKpcfLcgsE9Zwkg==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