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:rsidR="006C73FC" w:rsidRPr="00EC4473" w:rsidRDefault="00DE2B95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2020</w:t>
      </w:r>
      <w:r w:rsidR="00EC4473" w:rsidRPr="00EC4473">
        <w:rPr>
          <w:rFonts w:ascii="굴림" w:eastAsia="굴림" w:hAnsi="굴림" w:hint="eastAsia"/>
        </w:rPr>
        <w:t>년 3월</w:t>
      </w:r>
      <w:r w:rsidR="000D49C2">
        <w:rPr>
          <w:rFonts w:ascii="굴림" w:eastAsia="굴림" w:hAnsi="굴림" w:hint="eastAsia"/>
        </w:rPr>
        <w:t>1</w:t>
      </w:r>
      <w:r w:rsidR="00CD1AD7">
        <w:rPr>
          <w:rFonts w:ascii="굴림" w:eastAsia="굴림" w:hAnsi="굴림" w:hint="eastAsia"/>
        </w:rPr>
        <w:t>8</w:t>
      </w:r>
      <w:r w:rsidR="00EC4473" w:rsidRPr="00EC4473">
        <w:rPr>
          <w:rFonts w:ascii="굴림" w:eastAsia="굴림" w:hAnsi="굴림" w:hint="eastAsia"/>
        </w:rPr>
        <w:t>일</w:t>
      </w:r>
    </w:p>
    <w:p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CD1AD7">
        <w:rPr>
          <w:rFonts w:ascii="굴림" w:eastAsia="굴림" w:hAnsi="굴림" w:hint="eastAsia"/>
        </w:rPr>
        <w:t xml:space="preserve"> 2020</w:t>
      </w:r>
      <w:r w:rsidR="00EC4473" w:rsidRPr="00EC4473">
        <w:rPr>
          <w:rFonts w:ascii="굴림" w:eastAsia="굴림" w:hAnsi="굴림" w:hint="eastAsia"/>
        </w:rPr>
        <w:t>년 정기주주총회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DE2B95">
        <w:rPr>
          <w:rFonts w:ascii="굴림" w:eastAsia="굴림" w:hAnsi="굴림" w:hint="eastAsia"/>
        </w:rPr>
        <w:t>: 2020</w:t>
      </w:r>
      <w:r w:rsidRPr="00EC4473">
        <w:rPr>
          <w:rFonts w:ascii="굴림" w:eastAsia="굴림" w:hAnsi="굴림" w:hint="eastAsia"/>
        </w:rPr>
        <w:t>년 3월</w:t>
      </w:r>
      <w:r w:rsidR="00DE2B95">
        <w:rPr>
          <w:rFonts w:ascii="굴림" w:eastAsia="굴림" w:hAnsi="굴림" w:hint="eastAsia"/>
        </w:rPr>
        <w:t xml:space="preserve"> 18</w:t>
      </w:r>
      <w:r w:rsidRPr="00EC4473">
        <w:rPr>
          <w:rFonts w:ascii="굴림" w:eastAsia="굴림" w:hAnsi="굴림" w:hint="eastAsia"/>
        </w:rPr>
        <w:t>일 (</w:t>
      </w:r>
      <w:r w:rsidR="00DE2B95">
        <w:rPr>
          <w:rFonts w:ascii="굴림" w:eastAsia="굴림" w:hAnsi="굴림" w:hint="eastAsia"/>
        </w:rPr>
        <w:t>수</w:t>
      </w:r>
      <w:r w:rsidRPr="00EC4473">
        <w:rPr>
          <w:rFonts w:ascii="굴림" w:eastAsia="굴림" w:hAnsi="굴림" w:hint="eastAsia"/>
        </w:rPr>
        <w:t>) 오후 2시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bookmarkStart w:id="0" w:name="_GoBack"/>
      <w:bookmarkEnd w:id="0"/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:rsidTr="00F43FB8">
        <w:tc>
          <w:tcPr>
            <w:tcW w:w="2394" w:type="dxa"/>
            <w:gridSpan w:val="2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:rsidTr="00F43FB8">
        <w:tc>
          <w:tcPr>
            <w:tcW w:w="675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:rsidTr="00943843">
        <w:tc>
          <w:tcPr>
            <w:tcW w:w="3085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</w:p>
        </w:tc>
        <w:tc>
          <w:tcPr>
            <w:tcW w:w="1298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943843" w:rsidTr="00943843">
        <w:tc>
          <w:tcPr>
            <w:tcW w:w="3085" w:type="dxa"/>
          </w:tcPr>
          <w:p w:rsidR="00943843" w:rsidRDefault="007D75B0" w:rsidP="006C73FC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1. </w:t>
            </w:r>
            <w:r w:rsidR="000D49C2">
              <w:rPr>
                <w:rFonts w:ascii="굴림" w:eastAsia="굴림" w:hAnsi="굴림" w:hint="eastAsia"/>
              </w:rPr>
              <w:t>재무제표 승인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7D75B0" w:rsidP="00943843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2. </w:t>
            </w:r>
            <w:r w:rsidR="000D49C2">
              <w:rPr>
                <w:rFonts w:ascii="굴림" w:eastAsia="굴림" w:hAnsi="굴림" w:hint="eastAsia"/>
              </w:rPr>
              <w:t xml:space="preserve">이익잉여금처분 계산서 </w:t>
            </w:r>
            <w:r w:rsidRPr="00943843">
              <w:rPr>
                <w:rFonts w:ascii="굴림" w:eastAsia="굴림" w:hAnsi="굴림" w:hint="eastAsia"/>
              </w:rPr>
              <w:t>승인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943843" w:rsidTr="00943843">
        <w:tc>
          <w:tcPr>
            <w:tcW w:w="3085" w:type="dxa"/>
          </w:tcPr>
          <w:p w:rsidR="00943843" w:rsidRDefault="00943843" w:rsidP="002F6AC9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3. </w:t>
            </w:r>
            <w:r w:rsidR="00DE2B95">
              <w:rPr>
                <w:rFonts w:ascii="굴림" w:eastAsia="굴림" w:hAnsi="굴림" w:hint="eastAsia"/>
              </w:rPr>
              <w:t>2019</w:t>
            </w:r>
            <w:r w:rsidR="00194387" w:rsidRPr="00194387">
              <w:rPr>
                <w:rFonts w:ascii="굴림" w:eastAsia="굴림" w:hAnsi="굴림" w:hint="eastAsia"/>
              </w:rPr>
              <w:t xml:space="preserve">회계연도 영업보고 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2F6AC9" w:rsidTr="00943843">
        <w:tc>
          <w:tcPr>
            <w:tcW w:w="3085" w:type="dxa"/>
          </w:tcPr>
          <w:p w:rsidR="002F6AC9" w:rsidRDefault="002F6AC9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4.</w:t>
            </w:r>
            <w:r w:rsidRPr="00194387">
              <w:rPr>
                <w:rFonts w:ascii="굴림" w:eastAsia="굴림" w:hAnsi="굴림" w:hint="eastAsia"/>
              </w:rPr>
              <w:t xml:space="preserve"> 외부감사인 선임보고</w:t>
            </w:r>
          </w:p>
        </w:tc>
        <w:tc>
          <w:tcPr>
            <w:tcW w:w="1298" w:type="dxa"/>
          </w:tcPr>
          <w:p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:rsidR="002F6AC9" w:rsidRDefault="002F6AC9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4A3D07">
        <w:tc>
          <w:tcPr>
            <w:tcW w:w="3085" w:type="dxa"/>
          </w:tcPr>
          <w:p w:rsidR="00B12A67" w:rsidRDefault="00DE2B95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5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Pr="00194387" w:rsidRDefault="00DE2B95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조진완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DE2B95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이장욱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DE2B95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김영일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410679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최범수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E53253">
        <w:tc>
          <w:tcPr>
            <w:tcW w:w="3085" w:type="dxa"/>
          </w:tcPr>
          <w:p w:rsidR="00B12A67" w:rsidRPr="007C5F1D" w:rsidRDefault="00DE2B95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6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DE2B95" w:rsidTr="00943843">
        <w:tc>
          <w:tcPr>
            <w:tcW w:w="3085" w:type="dxa"/>
          </w:tcPr>
          <w:p w:rsidR="00DE2B95" w:rsidRPr="00194387" w:rsidRDefault="00DE2B95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조진완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:rsidTr="00943843">
        <w:tc>
          <w:tcPr>
            <w:tcW w:w="3085" w:type="dxa"/>
          </w:tcPr>
          <w:p w:rsidR="00DE2B95" w:rsidRDefault="00DE2B95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이장욱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:rsidTr="00943843">
        <w:tc>
          <w:tcPr>
            <w:tcW w:w="3085" w:type="dxa"/>
          </w:tcPr>
          <w:p w:rsidR="00DE2B95" w:rsidRDefault="00DE2B95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김영일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C5F1D" w:rsidTr="00943843">
        <w:tc>
          <w:tcPr>
            <w:tcW w:w="3085" w:type="dxa"/>
          </w:tcPr>
          <w:p w:rsidR="007C5F1D" w:rsidRPr="007C5F1D" w:rsidRDefault="00DE2B95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7</w:t>
            </w:r>
            <w:r w:rsidR="007C5F1D">
              <w:rPr>
                <w:rFonts w:ascii="굴림" w:eastAsia="굴림" w:hAnsi="굴림" w:hint="eastAsia"/>
              </w:rPr>
              <w:t xml:space="preserve">. </w:t>
            </w:r>
            <w:r w:rsidR="003F115E">
              <w:rPr>
                <w:rFonts w:ascii="굴림" w:eastAsia="굴림" w:hAnsi="굴림" w:hint="eastAsia"/>
              </w:rPr>
              <w:t>사내이사</w:t>
            </w:r>
            <w:r w:rsidR="007C5F1D"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0D49C2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배기주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Pr="00B12A67" w:rsidRDefault="00DE2B95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8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B12A67">
              <w:rPr>
                <w:rFonts w:ascii="굴림" w:eastAsia="굴림" w:hAnsi="굴림" w:hint="eastAsia"/>
              </w:rPr>
              <w:t>이사보수한도 승인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AD7" w:rsidRDefault="00CD1AD7" w:rsidP="00CD1AD7">
      <w:pPr>
        <w:spacing w:after="0" w:line="240" w:lineRule="auto"/>
      </w:pPr>
      <w:r>
        <w:separator/>
      </w:r>
    </w:p>
  </w:endnote>
  <w:endnote w:type="continuationSeparator" w:id="0">
    <w:p w:rsidR="00CD1AD7" w:rsidRDefault="00CD1AD7" w:rsidP="00CD1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AD7" w:rsidRDefault="00CD1AD7" w:rsidP="00CD1AD7">
      <w:pPr>
        <w:spacing w:after="0" w:line="240" w:lineRule="auto"/>
      </w:pPr>
      <w:r>
        <w:separator/>
      </w:r>
    </w:p>
  </w:footnote>
  <w:footnote w:type="continuationSeparator" w:id="0">
    <w:p w:rsidR="00CD1AD7" w:rsidRDefault="00CD1AD7" w:rsidP="00CD1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FC"/>
    <w:rsid w:val="00025F98"/>
    <w:rsid w:val="000D49C2"/>
    <w:rsid w:val="00194387"/>
    <w:rsid w:val="00282D5C"/>
    <w:rsid w:val="002F6AC9"/>
    <w:rsid w:val="003650DF"/>
    <w:rsid w:val="003F115E"/>
    <w:rsid w:val="00410679"/>
    <w:rsid w:val="006C73FC"/>
    <w:rsid w:val="00742D80"/>
    <w:rsid w:val="007C5F1D"/>
    <w:rsid w:val="007D75B0"/>
    <w:rsid w:val="00943843"/>
    <w:rsid w:val="009B7EB9"/>
    <w:rsid w:val="00B12A67"/>
    <w:rsid w:val="00CB7453"/>
    <w:rsid w:val="00CD1AD7"/>
    <w:rsid w:val="00D54A9C"/>
    <w:rsid w:val="00DE2B95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1AD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D1AD7"/>
  </w:style>
  <w:style w:type="paragraph" w:styleId="Footer">
    <w:name w:val="footer"/>
    <w:basedOn w:val="Normal"/>
    <w:link w:val="FooterChar"/>
    <w:uiPriority w:val="99"/>
    <w:unhideWhenUsed/>
    <w:rsid w:val="00CD1AD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D1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1AD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D1AD7"/>
  </w:style>
  <w:style w:type="paragraph" w:styleId="Footer">
    <w:name w:val="footer"/>
    <w:basedOn w:val="Normal"/>
    <w:link w:val="FooterChar"/>
    <w:uiPriority w:val="99"/>
    <w:unhideWhenUsed/>
    <w:rsid w:val="00CD1AD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D1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2671D-0B84-457A-9869-CD5153B17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FEEF4AEA</Template>
  <TotalTime>49</TotalTime>
  <Pages>1</Pages>
  <Words>147</Words>
  <Characters>492</Characters>
  <Application>Microsoft Office Word</Application>
  <DocSecurity>0</DocSecurity>
  <PresentationFormat>4a824646-c517-4eff-891b-f8f70172af3f</PresentationFormat>
  <Lines>119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Ko, Yeji-XT</cp:lastModifiedBy>
  <cp:revision>16</cp:revision>
  <dcterms:created xsi:type="dcterms:W3CDTF">2017-03-23T02:58:00Z</dcterms:created>
  <dcterms:modified xsi:type="dcterms:W3CDTF">2020-03-18T08:05:00Z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l/+pxjh4sIn+xNigdz9/pki+8jjeezbBASFFcRy8dSNO8D7zimpc2y4p//KFlkn5BEnDQfiqf47nHO4GPodqSQ==</vt:lpwstr>
  </property>
</Properties>
</file>